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179E9" w14:textId="5840E19B" w:rsidR="00E87AE4" w:rsidRDefault="00E87AE4" w:rsidP="00E87AE4">
      <w:pPr>
        <w:spacing w:line="240" w:lineRule="auto"/>
        <w:rPr>
          <w:rFonts w:asciiTheme="majorHAnsi" w:hAnsiTheme="majorHAnsi"/>
          <w:b/>
          <w:color w:val="FFFFFF" w:themeColor="background1"/>
          <w:sz w:val="80"/>
          <w:szCs w:val="80"/>
        </w:rPr>
      </w:pPr>
      <w:r>
        <w:rPr>
          <w:rFonts w:asciiTheme="majorHAnsi" w:hAnsiTheme="majorHAnsi"/>
          <w:b/>
          <w:noProof/>
          <w:color w:val="FFFFFF" w:themeColor="background1"/>
          <w:sz w:val="110"/>
          <w:szCs w:val="110"/>
          <w:lang w:eastAsia="en-AU"/>
        </w:rPr>
        <w:drawing>
          <wp:anchor distT="0" distB="0" distL="114300" distR="114300" simplePos="0" relativeHeight="251684352" behindDoc="1" locked="0" layoutInCell="1" allowOverlap="1" wp14:anchorId="246F8762" wp14:editId="1A014B36">
            <wp:simplePos x="0" y="0"/>
            <wp:positionH relativeFrom="column">
              <wp:posOffset>-5820350</wp:posOffset>
            </wp:positionH>
            <wp:positionV relativeFrom="paragraph">
              <wp:posOffset>-914400</wp:posOffset>
            </wp:positionV>
            <wp:extent cx="14579600" cy="109347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579600" cy="10934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2195">
        <w:rPr>
          <w:rFonts w:asciiTheme="majorHAnsi" w:hAnsiTheme="majorHAnsi"/>
          <w:b/>
          <w:color w:val="FFFFFF" w:themeColor="background1"/>
          <w:sz w:val="80"/>
          <w:szCs w:val="80"/>
        </w:rPr>
        <w:t xml:space="preserve">St James’ </w:t>
      </w:r>
    </w:p>
    <w:p w14:paraId="1F4E9811" w14:textId="77777777" w:rsidR="00E87AE4" w:rsidRDefault="00E87AE4" w:rsidP="00E87AE4">
      <w:pPr>
        <w:spacing w:line="240" w:lineRule="auto"/>
        <w:rPr>
          <w:rFonts w:asciiTheme="majorHAnsi" w:hAnsiTheme="majorHAnsi"/>
          <w:b/>
          <w:color w:val="FFFFFF" w:themeColor="background1"/>
          <w:sz w:val="80"/>
          <w:szCs w:val="80"/>
        </w:rPr>
      </w:pPr>
      <w:r w:rsidRPr="00252195">
        <w:rPr>
          <w:rFonts w:asciiTheme="majorHAnsi" w:hAnsiTheme="majorHAnsi"/>
          <w:b/>
          <w:color w:val="FFFFFF" w:themeColor="background1"/>
          <w:sz w:val="80"/>
          <w:szCs w:val="80"/>
        </w:rPr>
        <w:t xml:space="preserve">Church: </w:t>
      </w:r>
      <w:r w:rsidRPr="00252195">
        <w:rPr>
          <w:rFonts w:asciiTheme="majorHAnsi" w:hAnsiTheme="majorHAnsi"/>
          <w:b/>
          <w:color w:val="FFFFFF" w:themeColor="background1"/>
          <w:sz w:val="80"/>
          <w:szCs w:val="80"/>
        </w:rPr>
        <w:br/>
        <w:t xml:space="preserve">Richmond’s </w:t>
      </w:r>
    </w:p>
    <w:p w14:paraId="252C9567" w14:textId="77777777" w:rsidR="00E87AE4" w:rsidRDefault="00E87AE4" w:rsidP="00E87AE4">
      <w:pPr>
        <w:spacing w:line="240" w:lineRule="auto"/>
        <w:rPr>
          <w:rFonts w:asciiTheme="majorHAnsi" w:hAnsiTheme="majorHAnsi"/>
          <w:b/>
          <w:color w:val="FFFFFF" w:themeColor="background1"/>
          <w:sz w:val="80"/>
          <w:szCs w:val="80"/>
        </w:rPr>
      </w:pPr>
      <w:r w:rsidRPr="00252195">
        <w:rPr>
          <w:rFonts w:asciiTheme="majorHAnsi" w:hAnsiTheme="majorHAnsi"/>
          <w:b/>
          <w:color w:val="FFFFFF" w:themeColor="background1"/>
          <w:sz w:val="80"/>
          <w:szCs w:val="80"/>
        </w:rPr>
        <w:t xml:space="preserve">Early Catholic </w:t>
      </w:r>
    </w:p>
    <w:p w14:paraId="3A6C4E62" w14:textId="77777777" w:rsidR="00E87AE4" w:rsidRPr="00523CB0" w:rsidRDefault="00E87AE4" w:rsidP="00E87AE4">
      <w:pPr>
        <w:spacing w:line="240" w:lineRule="auto"/>
        <w:rPr>
          <w:rFonts w:asciiTheme="majorHAnsi" w:hAnsiTheme="majorHAnsi"/>
          <w:b/>
          <w:sz w:val="80"/>
          <w:szCs w:val="80"/>
        </w:rPr>
      </w:pPr>
      <w:r w:rsidRPr="00252195">
        <w:rPr>
          <w:rFonts w:asciiTheme="majorHAnsi" w:hAnsiTheme="majorHAnsi"/>
          <w:b/>
          <w:color w:val="FFFFFF" w:themeColor="background1"/>
          <w:sz w:val="80"/>
          <w:szCs w:val="80"/>
        </w:rPr>
        <w:t>Church</w:t>
      </w:r>
    </w:p>
    <w:p w14:paraId="7201ED9E" w14:textId="1B3CA20C" w:rsidR="00CF368E" w:rsidRDefault="00CF368E" w:rsidP="00E87AE4">
      <w:pPr>
        <w:spacing w:line="240" w:lineRule="auto"/>
      </w:pPr>
    </w:p>
    <w:p w14:paraId="4F05BD16" w14:textId="72B474B0" w:rsidR="00CF368E" w:rsidRDefault="00CF368E" w:rsidP="0076144B"/>
    <w:p w14:paraId="2A33C40B" w14:textId="1EFCF1DE" w:rsidR="00CF368E" w:rsidRDefault="00CF368E" w:rsidP="0076144B"/>
    <w:p w14:paraId="1EF4A5AD" w14:textId="413B9E8F" w:rsidR="00CF368E" w:rsidRDefault="00CF368E" w:rsidP="0076144B"/>
    <w:p w14:paraId="2A84A2DC" w14:textId="12A5B50D" w:rsidR="00CF368E" w:rsidRDefault="00CF368E" w:rsidP="0076144B"/>
    <w:p w14:paraId="3D689090" w14:textId="463001EB" w:rsidR="00CF368E" w:rsidRDefault="00CF368E" w:rsidP="0076144B"/>
    <w:p w14:paraId="6F7EB874" w14:textId="02E3542C" w:rsidR="00CF368E" w:rsidRDefault="00CF368E" w:rsidP="0076144B"/>
    <w:p w14:paraId="6B7739AB" w14:textId="325B1818" w:rsidR="00D37535" w:rsidRDefault="00D37535" w:rsidP="0076144B"/>
    <w:p w14:paraId="57EC34F4" w14:textId="27659CD1" w:rsidR="00D37535" w:rsidRDefault="00D37535" w:rsidP="0076144B"/>
    <w:p w14:paraId="1BB85AC5" w14:textId="2825465C" w:rsidR="00D37535" w:rsidRDefault="00D37535" w:rsidP="0076144B"/>
    <w:p w14:paraId="0A7F0126" w14:textId="40E55F41" w:rsidR="0076144B" w:rsidRDefault="0076144B" w:rsidP="0076144B"/>
    <w:p w14:paraId="455BD084" w14:textId="728B61E3" w:rsidR="0076144B" w:rsidRDefault="0076144B" w:rsidP="0076144B"/>
    <w:p w14:paraId="6E5B3D41" w14:textId="06DD5EA4" w:rsidR="0076144B" w:rsidRDefault="0076144B" w:rsidP="0076144B"/>
    <w:p w14:paraId="3D49D6A2" w14:textId="02824C3A" w:rsidR="0076144B" w:rsidRDefault="0076144B" w:rsidP="0076144B"/>
    <w:p w14:paraId="54BBCD9B" w14:textId="59205AEA" w:rsidR="0076144B" w:rsidRDefault="0076144B" w:rsidP="0076144B"/>
    <w:p w14:paraId="43CB9B76" w14:textId="5A44BFC3" w:rsidR="0076144B" w:rsidRDefault="0076144B" w:rsidP="0076144B"/>
    <w:p w14:paraId="7517C3C6" w14:textId="42F99EE0" w:rsidR="0076144B" w:rsidRDefault="0076144B" w:rsidP="0076144B"/>
    <w:p w14:paraId="2BBE6ED4" w14:textId="56961CE8" w:rsidR="0076144B" w:rsidRDefault="0076144B" w:rsidP="0076144B"/>
    <w:p w14:paraId="43AE8412" w14:textId="624E8083" w:rsidR="0076144B" w:rsidRDefault="0076144B" w:rsidP="0076144B"/>
    <w:p w14:paraId="190D8434" w14:textId="1DAD5B82" w:rsidR="0076144B" w:rsidRDefault="0076144B" w:rsidP="0076144B"/>
    <w:p w14:paraId="36957451" w14:textId="6FB975D9" w:rsidR="0076144B" w:rsidRDefault="0076144B" w:rsidP="0076144B"/>
    <w:p w14:paraId="1E9C0E76" w14:textId="539FA7C9" w:rsidR="0076144B" w:rsidRDefault="0076144B" w:rsidP="0076144B"/>
    <w:p w14:paraId="63E37FD5" w14:textId="741240E7" w:rsidR="0076144B" w:rsidRDefault="0076144B" w:rsidP="0076144B"/>
    <w:p w14:paraId="29AC0CB6" w14:textId="2DAAE465" w:rsidR="0076144B" w:rsidRDefault="0076144B" w:rsidP="0076144B"/>
    <w:p w14:paraId="48705F09" w14:textId="5093C2AC" w:rsidR="00E66A65" w:rsidRDefault="00E66A65" w:rsidP="00E66A65">
      <w:pPr>
        <w:rPr>
          <w:b/>
          <w:color w:val="ED7D31" w:themeColor="accent2"/>
          <w:sz w:val="36"/>
          <w:szCs w:val="36"/>
        </w:rPr>
      </w:pPr>
    </w:p>
    <w:p w14:paraId="19FAA999" w14:textId="7EFFE2C8" w:rsidR="00523CB0" w:rsidRDefault="00523CB0" w:rsidP="00E66A65">
      <w:pPr>
        <w:rPr>
          <w:b/>
          <w:color w:val="ED7D31" w:themeColor="accent2"/>
          <w:sz w:val="36"/>
          <w:szCs w:val="36"/>
        </w:rPr>
      </w:pPr>
    </w:p>
    <w:p w14:paraId="40491771" w14:textId="14D5F4B2" w:rsidR="00523CB0" w:rsidRDefault="00523CB0" w:rsidP="00E66A65">
      <w:pPr>
        <w:rPr>
          <w:b/>
          <w:color w:val="ED7D31" w:themeColor="accent2"/>
          <w:sz w:val="36"/>
          <w:szCs w:val="36"/>
        </w:rPr>
      </w:pPr>
    </w:p>
    <w:p w14:paraId="4F15211E" w14:textId="6F19075C" w:rsidR="00523CB0" w:rsidRDefault="001C0758" w:rsidP="00E66A65">
      <w:pPr>
        <w:rPr>
          <w:b/>
          <w:color w:val="ED7D31" w:themeColor="accent2"/>
          <w:sz w:val="36"/>
          <w:szCs w:val="36"/>
        </w:rPr>
      </w:pPr>
      <w:r>
        <w:rPr>
          <w:b/>
          <w:noProof/>
          <w:color w:val="ED7D31" w:themeColor="accent2"/>
          <w:sz w:val="36"/>
          <w:szCs w:val="36"/>
          <w:lang w:eastAsia="en-AU"/>
        </w:rPr>
        <mc:AlternateContent>
          <mc:Choice Requires="wps">
            <w:drawing>
              <wp:anchor distT="0" distB="0" distL="114300" distR="114300" simplePos="0" relativeHeight="251686400" behindDoc="1" locked="0" layoutInCell="1" allowOverlap="1" wp14:anchorId="572018AF" wp14:editId="4A30E96F">
                <wp:simplePos x="0" y="0"/>
                <wp:positionH relativeFrom="page">
                  <wp:posOffset>0</wp:posOffset>
                </wp:positionH>
                <wp:positionV relativeFrom="page">
                  <wp:posOffset>9361170</wp:posOffset>
                </wp:positionV>
                <wp:extent cx="7560000" cy="802800"/>
                <wp:effectExtent l="0" t="0" r="3175" b="0"/>
                <wp:wrapNone/>
                <wp:docPr id="26" name="Text Box 26"/>
                <wp:cNvGraphicFramePr/>
                <a:graphic xmlns:a="http://schemas.openxmlformats.org/drawingml/2006/main">
                  <a:graphicData uri="http://schemas.microsoft.com/office/word/2010/wordprocessingShape">
                    <wps:wsp>
                      <wps:cNvSpPr txBox="1"/>
                      <wps:spPr>
                        <a:xfrm>
                          <a:off x="0" y="0"/>
                          <a:ext cx="7560000" cy="802800"/>
                        </a:xfrm>
                        <a:prstGeom prst="rect">
                          <a:avLst/>
                        </a:prstGeom>
                        <a:solidFill>
                          <a:srgbClr val="000000">
                            <a:alpha val="40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31A36" w14:textId="77777777" w:rsidR="00E87AE4" w:rsidRPr="00B757AF" w:rsidRDefault="00E87AE4" w:rsidP="001C0758">
                            <w:pPr>
                              <w:rPr>
                                <w:b/>
                                <w:color w:val="ED7D31" w:themeColor="accent2"/>
                                <w:sz w:val="36"/>
                                <w:szCs w:val="36"/>
                              </w:rPr>
                            </w:pPr>
                            <w:r>
                              <w:rPr>
                                <w:b/>
                                <w:color w:val="ED7D31" w:themeColor="accent2"/>
                                <w:sz w:val="36"/>
                                <w:szCs w:val="36"/>
                              </w:rPr>
                              <w:t xml:space="preserve">Richmond Catholic Parish  </w:t>
                            </w:r>
                          </w:p>
                          <w:p w14:paraId="09413F92" w14:textId="77777777" w:rsidR="00E87AE4" w:rsidRPr="00D37535" w:rsidRDefault="00E87AE4" w:rsidP="001C0758">
                            <w:pPr>
                              <w:spacing w:line="240" w:lineRule="auto"/>
                              <w:rPr>
                                <w:color w:val="FFFFFF" w:themeColor="background1"/>
                                <w:spacing w:val="20"/>
                                <w:sz w:val="24"/>
                              </w:rPr>
                            </w:pPr>
                            <w:r>
                              <w:rPr>
                                <w:color w:val="FFFFFF" w:themeColor="background1"/>
                                <w:spacing w:val="20"/>
                                <w:sz w:val="24"/>
                              </w:rPr>
                              <w:t>Parish Office, 326 Church Street, Richmond VIC 3121, Australia</w:t>
                            </w:r>
                          </w:p>
                          <w:p w14:paraId="27306F20" w14:textId="77777777" w:rsidR="00E87AE4" w:rsidRPr="00D37535" w:rsidRDefault="00E87AE4" w:rsidP="001C0758">
                            <w:pPr>
                              <w:spacing w:line="240" w:lineRule="auto"/>
                              <w:rPr>
                                <w:color w:val="FFFFFF" w:themeColor="background1"/>
                                <w:spacing w:val="20"/>
                                <w:sz w:val="24"/>
                              </w:rPr>
                            </w:pPr>
                            <w:r w:rsidRPr="00D37535">
                              <w:rPr>
                                <w:color w:val="FFFFFF" w:themeColor="background1"/>
                                <w:spacing w:val="20"/>
                                <w:sz w:val="24"/>
                              </w:rPr>
                              <w:t>www.ignatius.org.au</w:t>
                            </w:r>
                          </w:p>
                          <w:p w14:paraId="0823EE9D" w14:textId="77777777" w:rsidR="00E87AE4" w:rsidRDefault="00E87AE4" w:rsidP="001C0758"/>
                        </w:txbxContent>
                      </wps:txbx>
                      <wps:bodyPr rot="0" spcFirstLastPara="0" vertOverflow="overflow" horzOverflow="overflow" vert="horz" wrap="square" lIns="9144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018AF" id="_x0000_t202" coordsize="21600,21600" o:spt="202" path="m,l,21600r21600,l21600,xe">
                <v:stroke joinstyle="miter"/>
                <v:path gradientshapeok="t" o:connecttype="rect"/>
              </v:shapetype>
              <v:shape id="Text Box 26" o:spid="_x0000_s1026" type="#_x0000_t202" style="position:absolute;margin-left:0;margin-top:737.1pt;width:595.3pt;height:63.2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" fillcolor="black" stroked="f" strokeweight=".5pt">
                <v:fill opacity="26214f"/>
                <v:textbox inset="1in">
                  <w:txbxContent>
                    <w:p w14:paraId="00F31A36" w14:textId="77777777" w:rsidR="00E87AE4" w:rsidRPr="00B757AF" w:rsidRDefault="00E87AE4" w:rsidP="001C0758">
                      <w:pPr>
                        <w:rPr>
                          <w:b/>
                          <w:color w:val="ED7D31" w:themeColor="accent2"/>
                          <w:sz w:val="36"/>
                          <w:szCs w:val="36"/>
                        </w:rPr>
                      </w:pPr>
                      <w:r>
                        <w:rPr>
                          <w:b/>
                          <w:color w:val="ED7D31" w:themeColor="accent2"/>
                          <w:sz w:val="36"/>
                          <w:szCs w:val="36"/>
                        </w:rPr>
                        <w:t xml:space="preserve">Richmond Catholic Parish  </w:t>
                      </w:r>
                    </w:p>
                    <w:p w14:paraId="09413F92" w14:textId="77777777" w:rsidR="00E87AE4" w:rsidRPr="00D37535" w:rsidRDefault="00E87AE4" w:rsidP="001C0758">
                      <w:pPr>
                        <w:spacing w:line="240" w:lineRule="auto"/>
                        <w:rPr>
                          <w:color w:val="FFFFFF" w:themeColor="background1"/>
                          <w:spacing w:val="20"/>
                          <w:sz w:val="24"/>
                        </w:rPr>
                      </w:pPr>
                      <w:r>
                        <w:rPr>
                          <w:color w:val="FFFFFF" w:themeColor="background1"/>
                          <w:spacing w:val="20"/>
                          <w:sz w:val="24"/>
                        </w:rPr>
                        <w:t>Parish Office, 326 Church Street, Richmond VIC 3121, Australia</w:t>
                      </w:r>
                    </w:p>
                    <w:p w14:paraId="27306F20" w14:textId="77777777" w:rsidR="00E87AE4" w:rsidRPr="00D37535" w:rsidRDefault="00E87AE4" w:rsidP="001C0758">
                      <w:pPr>
                        <w:spacing w:line="240" w:lineRule="auto"/>
                        <w:rPr>
                          <w:color w:val="FFFFFF" w:themeColor="background1"/>
                          <w:spacing w:val="20"/>
                          <w:sz w:val="24"/>
                        </w:rPr>
                      </w:pPr>
                      <w:r w:rsidRPr="00D37535">
                        <w:rPr>
                          <w:color w:val="FFFFFF" w:themeColor="background1"/>
                          <w:spacing w:val="20"/>
                          <w:sz w:val="24"/>
                        </w:rPr>
                        <w:t>www.ignatius.org.au</w:t>
                      </w:r>
                    </w:p>
                    <w:p w14:paraId="0823EE9D" w14:textId="77777777" w:rsidR="00E87AE4" w:rsidRDefault="00E87AE4" w:rsidP="001C0758"/>
                  </w:txbxContent>
                </v:textbox>
                <w10:wrap anchorx="page" anchory="page"/>
              </v:shape>
            </w:pict>
          </mc:Fallback>
        </mc:AlternateContent>
      </w:r>
    </w:p>
    <w:p w14:paraId="682095D5" w14:textId="3184BAE7" w:rsidR="001B1C68" w:rsidRDefault="001B1C68" w:rsidP="001B1C68"/>
    <w:p w14:paraId="4C03039D" w14:textId="117757D4" w:rsidR="001B1C68" w:rsidRDefault="001B1C68" w:rsidP="001B1C68">
      <w:pPr>
        <w:tabs>
          <w:tab w:val="left" w:pos="1364"/>
        </w:tabs>
      </w:pPr>
      <w:r>
        <w:tab/>
      </w:r>
    </w:p>
    <w:sdt>
      <w:sdtPr>
        <w:rPr>
          <w:rFonts w:ascii="Century Gothic" w:hAnsi="Century Gothic" w:cs="Times New Roman"/>
          <w:b w:val="0"/>
          <w:color w:val="auto"/>
          <w:sz w:val="20"/>
          <w:szCs w:val="24"/>
        </w:rPr>
        <w:id w:val="1669439760"/>
        <w:docPartObj>
          <w:docPartGallery w:val="Table of Contents"/>
          <w:docPartUnique/>
        </w:docPartObj>
      </w:sdtPr>
      <w:sdtEndPr>
        <w:rPr>
          <w:bCs/>
          <w:noProof/>
        </w:rPr>
      </w:sdtEndPr>
      <w:sdtContent>
        <w:p w14:paraId="7E5A51DD" w14:textId="6A5ACE01" w:rsidR="00523CB0" w:rsidRDefault="00523CB0" w:rsidP="001B1C68">
          <w:pPr>
            <w:pStyle w:val="TOCHeading"/>
            <w:spacing w:after="40"/>
          </w:pPr>
          <w:r>
            <w:t>Contents</w:t>
          </w:r>
        </w:p>
        <w:p w14:paraId="7FC7E708" w14:textId="77777777" w:rsidR="00843E1B" w:rsidRDefault="00142850">
          <w:pPr>
            <w:pStyle w:val="TOC2"/>
            <w:tabs>
              <w:tab w:val="right" w:leader="dot" w:pos="9017"/>
            </w:tabs>
            <w:rPr>
              <w:rFonts w:asciiTheme="minorHAnsi" w:eastAsiaTheme="minorEastAsia" w:hAnsiTheme="minorHAnsi" w:cstheme="minorBidi"/>
              <w:noProof/>
              <w:sz w:val="22"/>
              <w:szCs w:val="22"/>
              <w:lang w:eastAsia="en-AU"/>
            </w:rPr>
          </w:pPr>
          <w:r>
            <w:fldChar w:fldCharType="begin"/>
          </w:r>
          <w:r>
            <w:instrText xml:space="preserve"> TOC \o "1-3" \h \z \u </w:instrText>
          </w:r>
          <w:r>
            <w:fldChar w:fldCharType="separate"/>
          </w:r>
          <w:hyperlink w:anchor="_Toc34693801" w:history="1">
            <w:r w:rsidR="00843E1B" w:rsidRPr="00A079A5">
              <w:rPr>
                <w:rStyle w:val="Hyperlink"/>
                <w:noProof/>
              </w:rPr>
              <w:t>The First St James’ Church</w:t>
            </w:r>
            <w:r w:rsidR="00843E1B">
              <w:rPr>
                <w:noProof/>
                <w:webHidden/>
              </w:rPr>
              <w:tab/>
            </w:r>
            <w:r w:rsidR="00843E1B">
              <w:rPr>
                <w:noProof/>
                <w:webHidden/>
              </w:rPr>
              <w:fldChar w:fldCharType="begin"/>
            </w:r>
            <w:r w:rsidR="00843E1B">
              <w:rPr>
                <w:noProof/>
                <w:webHidden/>
              </w:rPr>
              <w:instrText xml:space="preserve"> PAGEREF _Toc34693801 \h </w:instrText>
            </w:r>
            <w:r w:rsidR="00843E1B">
              <w:rPr>
                <w:noProof/>
                <w:webHidden/>
              </w:rPr>
            </w:r>
            <w:r w:rsidR="00843E1B">
              <w:rPr>
                <w:noProof/>
                <w:webHidden/>
              </w:rPr>
              <w:fldChar w:fldCharType="separate"/>
            </w:r>
            <w:r w:rsidR="00ED54D7">
              <w:rPr>
                <w:noProof/>
                <w:webHidden/>
              </w:rPr>
              <w:t>1</w:t>
            </w:r>
            <w:r w:rsidR="00843E1B">
              <w:rPr>
                <w:noProof/>
                <w:webHidden/>
              </w:rPr>
              <w:fldChar w:fldCharType="end"/>
            </w:r>
          </w:hyperlink>
        </w:p>
        <w:p w14:paraId="32F72A66" w14:textId="77777777" w:rsidR="00843E1B" w:rsidRDefault="00FF635D">
          <w:pPr>
            <w:pStyle w:val="TOC3"/>
            <w:rPr>
              <w:rFonts w:asciiTheme="minorHAnsi" w:eastAsiaTheme="minorEastAsia" w:hAnsiTheme="minorHAnsi" w:cstheme="minorBidi"/>
              <w:sz w:val="22"/>
              <w:szCs w:val="22"/>
              <w:lang w:eastAsia="en-AU"/>
            </w:rPr>
          </w:pPr>
          <w:hyperlink w:anchor="_Toc34693802" w:history="1">
            <w:r w:rsidR="00843E1B" w:rsidRPr="00A079A5">
              <w:rPr>
                <w:rStyle w:val="Hyperlink"/>
              </w:rPr>
              <w:t>Introduction</w:t>
            </w:r>
            <w:r w:rsidR="00843E1B">
              <w:rPr>
                <w:webHidden/>
              </w:rPr>
              <w:tab/>
            </w:r>
            <w:r w:rsidR="00843E1B">
              <w:rPr>
                <w:webHidden/>
              </w:rPr>
              <w:fldChar w:fldCharType="begin"/>
            </w:r>
            <w:r w:rsidR="00843E1B">
              <w:rPr>
                <w:webHidden/>
              </w:rPr>
              <w:instrText xml:space="preserve"> PAGEREF _Toc34693802 \h </w:instrText>
            </w:r>
            <w:r w:rsidR="00843E1B">
              <w:rPr>
                <w:webHidden/>
              </w:rPr>
            </w:r>
            <w:r w:rsidR="00843E1B">
              <w:rPr>
                <w:webHidden/>
              </w:rPr>
              <w:fldChar w:fldCharType="separate"/>
            </w:r>
            <w:r w:rsidR="00ED54D7">
              <w:rPr>
                <w:webHidden/>
              </w:rPr>
              <w:t>1</w:t>
            </w:r>
            <w:r w:rsidR="00843E1B">
              <w:rPr>
                <w:webHidden/>
              </w:rPr>
              <w:fldChar w:fldCharType="end"/>
            </w:r>
          </w:hyperlink>
        </w:p>
        <w:p w14:paraId="4F2254B5" w14:textId="77777777" w:rsidR="00843E1B" w:rsidRDefault="00FF635D">
          <w:pPr>
            <w:pStyle w:val="TOC3"/>
            <w:rPr>
              <w:rFonts w:asciiTheme="minorHAnsi" w:eastAsiaTheme="minorEastAsia" w:hAnsiTheme="minorHAnsi" w:cstheme="minorBidi"/>
              <w:sz w:val="22"/>
              <w:szCs w:val="22"/>
              <w:lang w:eastAsia="en-AU"/>
            </w:rPr>
          </w:pPr>
          <w:hyperlink w:anchor="_Toc34693803" w:history="1">
            <w:r w:rsidR="00843E1B" w:rsidRPr="00A079A5">
              <w:rPr>
                <w:rStyle w:val="Hyperlink"/>
              </w:rPr>
              <w:t>Laying of the Foundation Stone</w:t>
            </w:r>
            <w:r w:rsidR="00843E1B">
              <w:rPr>
                <w:webHidden/>
              </w:rPr>
              <w:tab/>
            </w:r>
            <w:r w:rsidR="00843E1B">
              <w:rPr>
                <w:webHidden/>
              </w:rPr>
              <w:fldChar w:fldCharType="begin"/>
            </w:r>
            <w:r w:rsidR="00843E1B">
              <w:rPr>
                <w:webHidden/>
              </w:rPr>
              <w:instrText xml:space="preserve"> PAGEREF _Toc34693803 \h </w:instrText>
            </w:r>
            <w:r w:rsidR="00843E1B">
              <w:rPr>
                <w:webHidden/>
              </w:rPr>
            </w:r>
            <w:r w:rsidR="00843E1B">
              <w:rPr>
                <w:webHidden/>
              </w:rPr>
              <w:fldChar w:fldCharType="separate"/>
            </w:r>
            <w:r w:rsidR="00ED54D7">
              <w:rPr>
                <w:webHidden/>
              </w:rPr>
              <w:t>1</w:t>
            </w:r>
            <w:r w:rsidR="00843E1B">
              <w:rPr>
                <w:webHidden/>
              </w:rPr>
              <w:fldChar w:fldCharType="end"/>
            </w:r>
          </w:hyperlink>
        </w:p>
        <w:p w14:paraId="731892CB" w14:textId="77777777" w:rsidR="00843E1B" w:rsidRDefault="00FF635D">
          <w:pPr>
            <w:pStyle w:val="TOC3"/>
            <w:rPr>
              <w:rFonts w:asciiTheme="minorHAnsi" w:eastAsiaTheme="minorEastAsia" w:hAnsiTheme="minorHAnsi" w:cstheme="minorBidi"/>
              <w:sz w:val="22"/>
              <w:szCs w:val="22"/>
              <w:lang w:eastAsia="en-AU"/>
            </w:rPr>
          </w:pPr>
          <w:hyperlink w:anchor="_Toc34693804" w:history="1">
            <w:r w:rsidR="00843E1B" w:rsidRPr="00A079A5">
              <w:rPr>
                <w:rStyle w:val="Hyperlink"/>
              </w:rPr>
              <w:t>Opening of the Chapel-school</w:t>
            </w:r>
            <w:r w:rsidR="00843E1B">
              <w:rPr>
                <w:webHidden/>
              </w:rPr>
              <w:tab/>
            </w:r>
            <w:r w:rsidR="00843E1B">
              <w:rPr>
                <w:webHidden/>
              </w:rPr>
              <w:fldChar w:fldCharType="begin"/>
            </w:r>
            <w:r w:rsidR="00843E1B">
              <w:rPr>
                <w:webHidden/>
              </w:rPr>
              <w:instrText xml:space="preserve"> PAGEREF _Toc34693804 \h </w:instrText>
            </w:r>
            <w:r w:rsidR="00843E1B">
              <w:rPr>
                <w:webHidden/>
              </w:rPr>
            </w:r>
            <w:r w:rsidR="00843E1B">
              <w:rPr>
                <w:webHidden/>
              </w:rPr>
              <w:fldChar w:fldCharType="separate"/>
            </w:r>
            <w:r w:rsidR="00ED54D7">
              <w:rPr>
                <w:webHidden/>
              </w:rPr>
              <w:t>1</w:t>
            </w:r>
            <w:r w:rsidR="00843E1B">
              <w:rPr>
                <w:webHidden/>
              </w:rPr>
              <w:fldChar w:fldCharType="end"/>
            </w:r>
          </w:hyperlink>
        </w:p>
        <w:p w14:paraId="10C47D4B" w14:textId="77777777" w:rsidR="00843E1B" w:rsidRDefault="00FF635D">
          <w:pPr>
            <w:pStyle w:val="TOC3"/>
            <w:rPr>
              <w:rFonts w:asciiTheme="minorHAnsi" w:eastAsiaTheme="minorEastAsia" w:hAnsiTheme="minorHAnsi" w:cstheme="minorBidi"/>
              <w:sz w:val="22"/>
              <w:szCs w:val="22"/>
              <w:lang w:eastAsia="en-AU"/>
            </w:rPr>
          </w:pPr>
          <w:hyperlink w:anchor="_Toc34693805" w:history="1">
            <w:r w:rsidR="00843E1B" w:rsidRPr="00A079A5">
              <w:rPr>
                <w:rStyle w:val="Hyperlink"/>
              </w:rPr>
              <w:t>Early Richmond Catholic History</w:t>
            </w:r>
            <w:r w:rsidR="00843E1B">
              <w:rPr>
                <w:webHidden/>
              </w:rPr>
              <w:tab/>
            </w:r>
            <w:r w:rsidR="00843E1B">
              <w:rPr>
                <w:webHidden/>
              </w:rPr>
              <w:fldChar w:fldCharType="begin"/>
            </w:r>
            <w:r w:rsidR="00843E1B">
              <w:rPr>
                <w:webHidden/>
              </w:rPr>
              <w:instrText xml:space="preserve"> PAGEREF _Toc34693805 \h </w:instrText>
            </w:r>
            <w:r w:rsidR="00843E1B">
              <w:rPr>
                <w:webHidden/>
              </w:rPr>
            </w:r>
            <w:r w:rsidR="00843E1B">
              <w:rPr>
                <w:webHidden/>
              </w:rPr>
              <w:fldChar w:fldCharType="separate"/>
            </w:r>
            <w:r w:rsidR="00ED54D7">
              <w:rPr>
                <w:webHidden/>
              </w:rPr>
              <w:t>2</w:t>
            </w:r>
            <w:r w:rsidR="00843E1B">
              <w:rPr>
                <w:webHidden/>
              </w:rPr>
              <w:fldChar w:fldCharType="end"/>
            </w:r>
          </w:hyperlink>
        </w:p>
        <w:p w14:paraId="5D077059" w14:textId="77777777" w:rsidR="00843E1B" w:rsidRDefault="00FF635D">
          <w:pPr>
            <w:pStyle w:val="TOC3"/>
            <w:rPr>
              <w:rFonts w:asciiTheme="minorHAnsi" w:eastAsiaTheme="minorEastAsia" w:hAnsiTheme="minorHAnsi" w:cstheme="minorBidi"/>
              <w:sz w:val="22"/>
              <w:szCs w:val="22"/>
              <w:lang w:eastAsia="en-AU"/>
            </w:rPr>
          </w:pPr>
          <w:hyperlink w:anchor="_Toc34693806" w:history="1">
            <w:r w:rsidR="00843E1B" w:rsidRPr="00A079A5">
              <w:rPr>
                <w:rStyle w:val="Hyperlink"/>
              </w:rPr>
              <w:t>The Priests Serving at St James’</w:t>
            </w:r>
            <w:r w:rsidR="00843E1B">
              <w:rPr>
                <w:webHidden/>
              </w:rPr>
              <w:tab/>
            </w:r>
            <w:r w:rsidR="00843E1B">
              <w:rPr>
                <w:webHidden/>
              </w:rPr>
              <w:fldChar w:fldCharType="begin"/>
            </w:r>
            <w:r w:rsidR="00843E1B">
              <w:rPr>
                <w:webHidden/>
              </w:rPr>
              <w:instrText xml:space="preserve"> PAGEREF _Toc34693806 \h </w:instrText>
            </w:r>
            <w:r w:rsidR="00843E1B">
              <w:rPr>
                <w:webHidden/>
              </w:rPr>
            </w:r>
            <w:r w:rsidR="00843E1B">
              <w:rPr>
                <w:webHidden/>
              </w:rPr>
              <w:fldChar w:fldCharType="separate"/>
            </w:r>
            <w:r w:rsidR="00ED54D7">
              <w:rPr>
                <w:webHidden/>
              </w:rPr>
              <w:t>2</w:t>
            </w:r>
            <w:r w:rsidR="00843E1B">
              <w:rPr>
                <w:webHidden/>
              </w:rPr>
              <w:fldChar w:fldCharType="end"/>
            </w:r>
          </w:hyperlink>
        </w:p>
        <w:p w14:paraId="016DF8D4" w14:textId="77777777" w:rsidR="00843E1B" w:rsidRDefault="00FF635D">
          <w:pPr>
            <w:pStyle w:val="TOC3"/>
            <w:rPr>
              <w:rFonts w:asciiTheme="minorHAnsi" w:eastAsiaTheme="minorEastAsia" w:hAnsiTheme="minorHAnsi" w:cstheme="minorBidi"/>
              <w:sz w:val="22"/>
              <w:szCs w:val="22"/>
              <w:lang w:eastAsia="en-AU"/>
            </w:rPr>
          </w:pPr>
          <w:hyperlink w:anchor="_Toc34693807" w:history="1">
            <w:r w:rsidR="00843E1B" w:rsidRPr="00A079A5">
              <w:rPr>
                <w:rStyle w:val="Hyperlink"/>
              </w:rPr>
              <w:t>Demolition to Make Way for a New St james’ church</w:t>
            </w:r>
            <w:r w:rsidR="00843E1B">
              <w:rPr>
                <w:webHidden/>
              </w:rPr>
              <w:tab/>
            </w:r>
            <w:r w:rsidR="00843E1B">
              <w:rPr>
                <w:webHidden/>
              </w:rPr>
              <w:fldChar w:fldCharType="begin"/>
            </w:r>
            <w:r w:rsidR="00843E1B">
              <w:rPr>
                <w:webHidden/>
              </w:rPr>
              <w:instrText xml:space="preserve"> PAGEREF _Toc34693807 \h </w:instrText>
            </w:r>
            <w:r w:rsidR="00843E1B">
              <w:rPr>
                <w:webHidden/>
              </w:rPr>
            </w:r>
            <w:r w:rsidR="00843E1B">
              <w:rPr>
                <w:webHidden/>
              </w:rPr>
              <w:fldChar w:fldCharType="separate"/>
            </w:r>
            <w:r w:rsidR="00ED54D7">
              <w:rPr>
                <w:webHidden/>
              </w:rPr>
              <w:t>3</w:t>
            </w:r>
            <w:r w:rsidR="00843E1B">
              <w:rPr>
                <w:webHidden/>
              </w:rPr>
              <w:fldChar w:fldCharType="end"/>
            </w:r>
          </w:hyperlink>
        </w:p>
        <w:p w14:paraId="72EF7F1B" w14:textId="77777777" w:rsidR="00843E1B" w:rsidRDefault="00FF635D">
          <w:pPr>
            <w:pStyle w:val="TOC2"/>
            <w:tabs>
              <w:tab w:val="right" w:leader="dot" w:pos="9017"/>
            </w:tabs>
            <w:rPr>
              <w:rFonts w:asciiTheme="minorHAnsi" w:eastAsiaTheme="minorEastAsia" w:hAnsiTheme="minorHAnsi" w:cstheme="minorBidi"/>
              <w:noProof/>
              <w:sz w:val="22"/>
              <w:szCs w:val="22"/>
              <w:lang w:eastAsia="en-AU"/>
            </w:rPr>
          </w:pPr>
          <w:hyperlink w:anchor="_Toc34693808" w:history="1">
            <w:r w:rsidR="00843E1B" w:rsidRPr="00A079A5">
              <w:rPr>
                <w:rStyle w:val="Hyperlink"/>
                <w:noProof/>
              </w:rPr>
              <w:t>The Second St James’ Church</w:t>
            </w:r>
            <w:r w:rsidR="00843E1B">
              <w:rPr>
                <w:noProof/>
                <w:webHidden/>
              </w:rPr>
              <w:tab/>
            </w:r>
            <w:r w:rsidR="00843E1B">
              <w:rPr>
                <w:noProof/>
                <w:webHidden/>
              </w:rPr>
              <w:fldChar w:fldCharType="begin"/>
            </w:r>
            <w:r w:rsidR="00843E1B">
              <w:rPr>
                <w:noProof/>
                <w:webHidden/>
              </w:rPr>
              <w:instrText xml:space="preserve"> PAGEREF _Toc34693808 \h </w:instrText>
            </w:r>
            <w:r w:rsidR="00843E1B">
              <w:rPr>
                <w:noProof/>
                <w:webHidden/>
              </w:rPr>
            </w:r>
            <w:r w:rsidR="00843E1B">
              <w:rPr>
                <w:noProof/>
                <w:webHidden/>
              </w:rPr>
              <w:fldChar w:fldCharType="separate"/>
            </w:r>
            <w:r w:rsidR="00ED54D7">
              <w:rPr>
                <w:noProof/>
                <w:webHidden/>
              </w:rPr>
              <w:t>3</w:t>
            </w:r>
            <w:r w:rsidR="00843E1B">
              <w:rPr>
                <w:noProof/>
                <w:webHidden/>
              </w:rPr>
              <w:fldChar w:fldCharType="end"/>
            </w:r>
          </w:hyperlink>
        </w:p>
        <w:p w14:paraId="68EC2173" w14:textId="77777777" w:rsidR="00843E1B" w:rsidRDefault="00FF635D">
          <w:pPr>
            <w:pStyle w:val="TOC3"/>
            <w:rPr>
              <w:rFonts w:asciiTheme="minorHAnsi" w:eastAsiaTheme="minorEastAsia" w:hAnsiTheme="minorHAnsi" w:cstheme="minorBidi"/>
              <w:sz w:val="22"/>
              <w:szCs w:val="22"/>
              <w:lang w:eastAsia="en-AU"/>
            </w:rPr>
          </w:pPr>
          <w:hyperlink w:anchor="_Toc34693809" w:history="1">
            <w:r w:rsidR="00843E1B" w:rsidRPr="00A079A5">
              <w:rPr>
                <w:rStyle w:val="Hyperlink"/>
              </w:rPr>
              <w:t>Introduction</w:t>
            </w:r>
            <w:r w:rsidR="00843E1B">
              <w:rPr>
                <w:webHidden/>
              </w:rPr>
              <w:tab/>
            </w:r>
            <w:r w:rsidR="00843E1B">
              <w:rPr>
                <w:webHidden/>
              </w:rPr>
              <w:fldChar w:fldCharType="begin"/>
            </w:r>
            <w:r w:rsidR="00843E1B">
              <w:rPr>
                <w:webHidden/>
              </w:rPr>
              <w:instrText xml:space="preserve"> PAGEREF _Toc34693809 \h </w:instrText>
            </w:r>
            <w:r w:rsidR="00843E1B">
              <w:rPr>
                <w:webHidden/>
              </w:rPr>
            </w:r>
            <w:r w:rsidR="00843E1B">
              <w:rPr>
                <w:webHidden/>
              </w:rPr>
              <w:fldChar w:fldCharType="separate"/>
            </w:r>
            <w:r w:rsidR="00ED54D7">
              <w:rPr>
                <w:webHidden/>
              </w:rPr>
              <w:t>3</w:t>
            </w:r>
            <w:r w:rsidR="00843E1B">
              <w:rPr>
                <w:webHidden/>
              </w:rPr>
              <w:fldChar w:fldCharType="end"/>
            </w:r>
          </w:hyperlink>
        </w:p>
        <w:p w14:paraId="45CC1AB5" w14:textId="77777777" w:rsidR="00843E1B" w:rsidRDefault="00FF635D">
          <w:pPr>
            <w:pStyle w:val="TOC3"/>
            <w:rPr>
              <w:rFonts w:asciiTheme="minorHAnsi" w:eastAsiaTheme="minorEastAsia" w:hAnsiTheme="minorHAnsi" w:cstheme="minorBidi"/>
              <w:sz w:val="22"/>
              <w:szCs w:val="22"/>
              <w:lang w:eastAsia="en-AU"/>
            </w:rPr>
          </w:pPr>
          <w:hyperlink w:anchor="_Toc34693810" w:history="1">
            <w:r w:rsidR="00843E1B" w:rsidRPr="00A079A5">
              <w:rPr>
                <w:rStyle w:val="Hyperlink"/>
              </w:rPr>
              <w:t>Sisters of St joseph Arrive to Teach at St James’ School</w:t>
            </w:r>
            <w:r w:rsidR="00843E1B">
              <w:rPr>
                <w:webHidden/>
              </w:rPr>
              <w:tab/>
            </w:r>
            <w:r w:rsidR="00843E1B">
              <w:rPr>
                <w:webHidden/>
              </w:rPr>
              <w:fldChar w:fldCharType="begin"/>
            </w:r>
            <w:r w:rsidR="00843E1B">
              <w:rPr>
                <w:webHidden/>
              </w:rPr>
              <w:instrText xml:space="preserve"> PAGEREF _Toc34693810 \h </w:instrText>
            </w:r>
            <w:r w:rsidR="00843E1B">
              <w:rPr>
                <w:webHidden/>
              </w:rPr>
            </w:r>
            <w:r w:rsidR="00843E1B">
              <w:rPr>
                <w:webHidden/>
              </w:rPr>
              <w:fldChar w:fldCharType="separate"/>
            </w:r>
            <w:r w:rsidR="00ED54D7">
              <w:rPr>
                <w:webHidden/>
              </w:rPr>
              <w:t>3</w:t>
            </w:r>
            <w:r w:rsidR="00843E1B">
              <w:rPr>
                <w:webHidden/>
              </w:rPr>
              <w:fldChar w:fldCharType="end"/>
            </w:r>
          </w:hyperlink>
        </w:p>
        <w:p w14:paraId="42297B1A" w14:textId="77777777" w:rsidR="00843E1B" w:rsidRDefault="00FF635D">
          <w:pPr>
            <w:pStyle w:val="TOC3"/>
            <w:rPr>
              <w:rFonts w:asciiTheme="minorHAnsi" w:eastAsiaTheme="minorEastAsia" w:hAnsiTheme="minorHAnsi" w:cstheme="minorBidi"/>
              <w:sz w:val="22"/>
              <w:szCs w:val="22"/>
              <w:lang w:eastAsia="en-AU"/>
            </w:rPr>
          </w:pPr>
          <w:hyperlink w:anchor="_Toc34693811" w:history="1">
            <w:r w:rsidR="00843E1B" w:rsidRPr="00A079A5">
              <w:rPr>
                <w:rStyle w:val="Hyperlink"/>
              </w:rPr>
              <w:t>St James’ Becomes a Separate Parish</w:t>
            </w:r>
            <w:r w:rsidR="00843E1B">
              <w:rPr>
                <w:webHidden/>
              </w:rPr>
              <w:tab/>
            </w:r>
            <w:r w:rsidR="00843E1B">
              <w:rPr>
                <w:webHidden/>
              </w:rPr>
              <w:fldChar w:fldCharType="begin"/>
            </w:r>
            <w:r w:rsidR="00843E1B">
              <w:rPr>
                <w:webHidden/>
              </w:rPr>
              <w:instrText xml:space="preserve"> PAGEREF _Toc34693811 \h </w:instrText>
            </w:r>
            <w:r w:rsidR="00843E1B">
              <w:rPr>
                <w:webHidden/>
              </w:rPr>
            </w:r>
            <w:r w:rsidR="00843E1B">
              <w:rPr>
                <w:webHidden/>
              </w:rPr>
              <w:fldChar w:fldCharType="separate"/>
            </w:r>
            <w:r w:rsidR="00ED54D7">
              <w:rPr>
                <w:webHidden/>
              </w:rPr>
              <w:t>4</w:t>
            </w:r>
            <w:r w:rsidR="00843E1B">
              <w:rPr>
                <w:webHidden/>
              </w:rPr>
              <w:fldChar w:fldCharType="end"/>
            </w:r>
          </w:hyperlink>
        </w:p>
        <w:p w14:paraId="4C647D1F" w14:textId="77777777" w:rsidR="00843E1B" w:rsidRDefault="00FF635D">
          <w:pPr>
            <w:pStyle w:val="TOC3"/>
            <w:rPr>
              <w:rFonts w:asciiTheme="minorHAnsi" w:eastAsiaTheme="minorEastAsia" w:hAnsiTheme="minorHAnsi" w:cstheme="minorBidi"/>
              <w:sz w:val="22"/>
              <w:szCs w:val="22"/>
              <w:lang w:eastAsia="en-AU"/>
            </w:rPr>
          </w:pPr>
          <w:hyperlink w:anchor="_Toc34693812" w:history="1">
            <w:r w:rsidR="00843E1B" w:rsidRPr="00A079A5">
              <w:rPr>
                <w:rStyle w:val="Hyperlink"/>
              </w:rPr>
              <w:t>Works on the Church, Presbytery, and Josephite Convent</w:t>
            </w:r>
            <w:r w:rsidR="00843E1B">
              <w:rPr>
                <w:webHidden/>
              </w:rPr>
              <w:tab/>
            </w:r>
            <w:r w:rsidR="00843E1B">
              <w:rPr>
                <w:webHidden/>
              </w:rPr>
              <w:fldChar w:fldCharType="begin"/>
            </w:r>
            <w:r w:rsidR="00843E1B">
              <w:rPr>
                <w:webHidden/>
              </w:rPr>
              <w:instrText xml:space="preserve"> PAGEREF _Toc34693812 \h </w:instrText>
            </w:r>
            <w:r w:rsidR="00843E1B">
              <w:rPr>
                <w:webHidden/>
              </w:rPr>
            </w:r>
            <w:r w:rsidR="00843E1B">
              <w:rPr>
                <w:webHidden/>
              </w:rPr>
              <w:fldChar w:fldCharType="separate"/>
            </w:r>
            <w:r w:rsidR="00ED54D7">
              <w:rPr>
                <w:webHidden/>
              </w:rPr>
              <w:t>4</w:t>
            </w:r>
            <w:r w:rsidR="00843E1B">
              <w:rPr>
                <w:webHidden/>
              </w:rPr>
              <w:fldChar w:fldCharType="end"/>
            </w:r>
          </w:hyperlink>
        </w:p>
        <w:p w14:paraId="4620DE96" w14:textId="77777777" w:rsidR="00843E1B" w:rsidRDefault="00FF635D">
          <w:pPr>
            <w:pStyle w:val="TOC3"/>
            <w:rPr>
              <w:rFonts w:asciiTheme="minorHAnsi" w:eastAsiaTheme="minorEastAsia" w:hAnsiTheme="minorHAnsi" w:cstheme="minorBidi"/>
              <w:sz w:val="22"/>
              <w:szCs w:val="22"/>
              <w:lang w:eastAsia="en-AU"/>
            </w:rPr>
          </w:pPr>
          <w:hyperlink w:anchor="_Toc34693813" w:history="1">
            <w:r w:rsidR="00843E1B" w:rsidRPr="00A079A5">
              <w:rPr>
                <w:rStyle w:val="Hyperlink"/>
              </w:rPr>
              <w:t>St James’ Becomes Part of the Richmond Catholic Parish</w:t>
            </w:r>
            <w:r w:rsidR="00843E1B">
              <w:rPr>
                <w:webHidden/>
              </w:rPr>
              <w:tab/>
            </w:r>
            <w:r w:rsidR="00843E1B">
              <w:rPr>
                <w:webHidden/>
              </w:rPr>
              <w:fldChar w:fldCharType="begin"/>
            </w:r>
            <w:r w:rsidR="00843E1B">
              <w:rPr>
                <w:webHidden/>
              </w:rPr>
              <w:instrText xml:space="preserve"> PAGEREF _Toc34693813 \h </w:instrText>
            </w:r>
            <w:r w:rsidR="00843E1B">
              <w:rPr>
                <w:webHidden/>
              </w:rPr>
            </w:r>
            <w:r w:rsidR="00843E1B">
              <w:rPr>
                <w:webHidden/>
              </w:rPr>
              <w:fldChar w:fldCharType="separate"/>
            </w:r>
            <w:r w:rsidR="00ED54D7">
              <w:rPr>
                <w:webHidden/>
              </w:rPr>
              <w:t>4</w:t>
            </w:r>
            <w:r w:rsidR="00843E1B">
              <w:rPr>
                <w:webHidden/>
              </w:rPr>
              <w:fldChar w:fldCharType="end"/>
            </w:r>
          </w:hyperlink>
        </w:p>
        <w:p w14:paraId="4EAE3686" w14:textId="3FAFE72A" w:rsidR="00523CB0" w:rsidRDefault="00142850" w:rsidP="00523CB0">
          <w:pPr>
            <w:tabs>
              <w:tab w:val="right" w:leader="dot" w:pos="8789"/>
            </w:tabs>
          </w:pPr>
          <w:r>
            <w:fldChar w:fldCharType="end"/>
          </w:r>
        </w:p>
      </w:sdtContent>
    </w:sdt>
    <w:p w14:paraId="402D72E1" w14:textId="77777777" w:rsidR="00523CB0" w:rsidRPr="009B4736" w:rsidRDefault="00523CB0" w:rsidP="00922BF6"/>
    <w:p w14:paraId="2A9CF4D6" w14:textId="77777777" w:rsidR="005A34EE" w:rsidRDefault="005A34EE" w:rsidP="00922BF6">
      <w:pPr>
        <w:sectPr w:rsidR="005A34EE" w:rsidSect="00161E16">
          <w:headerReference w:type="default" r:id="rId9"/>
          <w:pgSz w:w="11907" w:h="16838" w:code="9"/>
          <w:pgMar w:top="1440" w:right="1440" w:bottom="993" w:left="1440" w:header="505" w:footer="505" w:gutter="0"/>
          <w:pgNumType w:start="1"/>
          <w:cols w:space="720"/>
          <w:docGrid w:linePitch="360"/>
        </w:sectPr>
      </w:pPr>
    </w:p>
    <w:p w14:paraId="51841668" w14:textId="77777777" w:rsidR="00E22C3C" w:rsidRDefault="00E22C3C" w:rsidP="00E22C3C">
      <w:pPr>
        <w:pStyle w:val="Heading2"/>
        <w:spacing w:before="0"/>
      </w:pPr>
      <w:bookmarkStart w:id="0" w:name="_Toc34691560"/>
      <w:bookmarkStart w:id="1" w:name="_Toc34693801"/>
      <w:r>
        <w:lastRenderedPageBreak/>
        <w:t>The First St James’ Church</w:t>
      </w:r>
      <w:bookmarkEnd w:id="0"/>
      <w:bookmarkEnd w:id="1"/>
      <w:r>
        <w:tab/>
      </w:r>
    </w:p>
    <w:p w14:paraId="535C7962" w14:textId="77777777" w:rsidR="00E22C3C" w:rsidRPr="00ED1CED" w:rsidRDefault="00E22C3C" w:rsidP="00E22C3C">
      <w:pPr>
        <w:pStyle w:val="Heading3"/>
      </w:pPr>
      <w:bookmarkStart w:id="2" w:name="_Toc34691561"/>
      <w:bookmarkStart w:id="3" w:name="_Toc34693802"/>
      <w:r>
        <w:t>Introduction</w:t>
      </w:r>
      <w:bookmarkEnd w:id="2"/>
      <w:bookmarkEnd w:id="3"/>
    </w:p>
    <w:p w14:paraId="1DA98A22" w14:textId="08C692DA" w:rsidR="00E22C3C" w:rsidRDefault="00E22C3C" w:rsidP="00E22C3C">
      <w:r>
        <w:t xml:space="preserve">The old St James' Church on the corner of Bridge Road and </w:t>
      </w:r>
      <w:proofErr w:type="spellStart"/>
      <w:r>
        <w:t>Coppin</w:t>
      </w:r>
      <w:proofErr w:type="spellEnd"/>
      <w:r>
        <w:t xml:space="preserve"> Street, Richmond was demolished when St Ignatius' Church was built, but the foundation stone was preserved to become part of the second, present church...</w:t>
      </w:r>
    </w:p>
    <w:p w14:paraId="0C24F28D" w14:textId="1396BB92" w:rsidR="00E22C3C" w:rsidRDefault="00D03A16" w:rsidP="00E22C3C">
      <w:r>
        <w:rPr>
          <w:noProof/>
          <w:lang w:eastAsia="en-AU"/>
        </w:rPr>
        <mc:AlternateContent>
          <mc:Choice Requires="wpg">
            <w:drawing>
              <wp:anchor distT="0" distB="0" distL="114300" distR="114300" simplePos="0" relativeHeight="251692544" behindDoc="0" locked="0" layoutInCell="1" allowOverlap="1" wp14:anchorId="1D24C1C7" wp14:editId="4C0BA45A">
                <wp:simplePos x="0" y="0"/>
                <wp:positionH relativeFrom="column">
                  <wp:posOffset>1250542</wp:posOffset>
                </wp:positionH>
                <wp:positionV relativeFrom="paragraph">
                  <wp:posOffset>188116</wp:posOffset>
                </wp:positionV>
                <wp:extent cx="3326130" cy="2080895"/>
                <wp:effectExtent l="0" t="0" r="7620" b="0"/>
                <wp:wrapTopAndBottom/>
                <wp:docPr id="38" name="Group 38"/>
                <wp:cNvGraphicFramePr/>
                <a:graphic xmlns:a="http://schemas.openxmlformats.org/drawingml/2006/main">
                  <a:graphicData uri="http://schemas.microsoft.com/office/word/2010/wordprocessingGroup">
                    <wpg:wgp>
                      <wpg:cNvGrpSpPr/>
                      <wpg:grpSpPr>
                        <a:xfrm>
                          <a:off x="0" y="0"/>
                          <a:ext cx="3326130" cy="2080895"/>
                          <a:chOff x="0" y="0"/>
                          <a:chExt cx="4467225" cy="3062605"/>
                        </a:xfrm>
                      </wpg:grpSpPr>
                      <pic:pic xmlns:pic="http://schemas.openxmlformats.org/drawingml/2006/picture">
                        <pic:nvPicPr>
                          <pic:cNvPr id="36" name="Picture 36"/>
                          <pic:cNvPicPr>
                            <a:picLocks noChangeAspect="1"/>
                          </pic:cNvPicPr>
                        </pic:nvPicPr>
                        <pic:blipFill rotWithShape="1">
                          <a:blip r:embed="rId10">
                            <a:extLst>
                              <a:ext uri="{28A0092B-C50C-407E-A947-70E740481C1C}">
                                <a14:useLocalDpi xmlns:a14="http://schemas.microsoft.com/office/drawing/2010/main" val="0"/>
                              </a:ext>
                            </a:extLst>
                          </a:blip>
                          <a:srcRect l="10028" t="13167" r="12013" b="23203"/>
                          <a:stretch/>
                        </pic:blipFill>
                        <pic:spPr bwMode="auto">
                          <a:xfrm>
                            <a:off x="0" y="0"/>
                            <a:ext cx="4467225" cy="2734310"/>
                          </a:xfrm>
                          <a:prstGeom prst="rect">
                            <a:avLst/>
                          </a:prstGeom>
                          <a:ln>
                            <a:noFill/>
                          </a:ln>
                          <a:extLst>
                            <a:ext uri="{53640926-AAD7-44D8-BBD7-CCE9431645EC}">
                              <a14:shadowObscured xmlns:a14="http://schemas.microsoft.com/office/drawing/2010/main"/>
                            </a:ext>
                          </a:extLst>
                        </pic:spPr>
                      </pic:pic>
                      <wps:wsp>
                        <wps:cNvPr id="37" name="Text Box 37"/>
                        <wps:cNvSpPr txBox="1"/>
                        <wps:spPr>
                          <a:xfrm>
                            <a:off x="0" y="2795270"/>
                            <a:ext cx="4467225" cy="267335"/>
                          </a:xfrm>
                          <a:prstGeom prst="rect">
                            <a:avLst/>
                          </a:prstGeom>
                          <a:solidFill>
                            <a:prstClr val="white"/>
                          </a:solidFill>
                          <a:ln>
                            <a:noFill/>
                          </a:ln>
                          <a:effectLst/>
                        </wps:spPr>
                        <wps:txbx>
                          <w:txbxContent>
                            <w:p w14:paraId="4BA47734" w14:textId="77777777" w:rsidR="00DB211B" w:rsidRPr="004835A7" w:rsidRDefault="00DB211B" w:rsidP="00DB211B">
                              <w:pPr>
                                <w:pStyle w:val="Caption"/>
                                <w:jc w:val="center"/>
                                <w:rPr>
                                  <w:noProof/>
                                  <w:sz w:val="20"/>
                                  <w:szCs w:val="24"/>
                                </w:rPr>
                              </w:pPr>
                              <w:r>
                                <w:t>St James' Chapel School, Richmond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24C1C7" id="Group 38" o:spid="_x0000_s1027" style="position:absolute;margin-left:98.45pt;margin-top:14.8pt;width:261.9pt;height:163.85pt;z-index:251692544;mso-width-relative:margin;mso-height-relative:margin" coordsize="44672,306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8" type="#_x0000_t75" style="position:absolute;width:44672;height:27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rYtHDAAAA2wAAAA8AAABkcnMvZG93bnJldi54bWxEj0+LwjAUxO+C3yE8wduaqqxKNS2yIIiH&#10;hfUfHh/Nsy02L90mavXTm4UFj8PM/IZZpK2pxI0aV1pWMBxEIIgzq0vOFex3q48ZCOeRNVaWScGD&#10;HKRJt7PAWNs7/9Bt63MRIOxiVFB4X8dSuqwgg25ga+LgnW1j0AfZ5FI3eA9wU8lRFE2kwZLDQoE1&#10;fRWUXbZXo+Ck8fjNz/wXz9ND+7lZj/AYGaX6vXY5B+Gp9e/wf3utFYwn8Pcl/ACZ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ti0cMAAADbAAAADwAAAAAAAAAAAAAAAACf&#10;AgAAZHJzL2Rvd25yZXYueG1sUEsFBgAAAAAEAAQA9wAAAI8DAAAAAA==&#10;">
                  <v:imagedata r:id="rId11" o:title="" croptop="8629f" cropbottom="15206f" cropleft="6572f" cropright="7873f"/>
                  <v:path arrowok="t"/>
                </v:shape>
                <v:shape id="Text Box 37" o:spid="_x0000_s1029" type="#_x0000_t202" style="position:absolute;top:27952;width:44672;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14:paraId="4BA47734" w14:textId="77777777" w:rsidR="00DB211B" w:rsidRPr="004835A7" w:rsidRDefault="00DB211B" w:rsidP="00DB211B">
                        <w:pPr>
                          <w:pStyle w:val="Caption"/>
                          <w:jc w:val="center"/>
                          <w:rPr>
                            <w:noProof/>
                            <w:sz w:val="20"/>
                            <w:szCs w:val="24"/>
                          </w:rPr>
                        </w:pPr>
                        <w:r>
                          <w:t>St James' Chapel School, Richmond</w:t>
                        </w:r>
                      </w:p>
                    </w:txbxContent>
                  </v:textbox>
                </v:shape>
                <w10:wrap type="topAndBottom"/>
              </v:group>
            </w:pict>
          </mc:Fallback>
        </mc:AlternateContent>
      </w:r>
    </w:p>
    <w:p w14:paraId="75ACFDCA" w14:textId="77777777" w:rsidR="00D03A16" w:rsidRDefault="00D03A16" w:rsidP="00E22C3C"/>
    <w:p w14:paraId="0079C78B" w14:textId="1A74F2E3" w:rsidR="00E22C3C" w:rsidRDefault="00E22C3C" w:rsidP="00E22C3C">
      <w:r>
        <w:t xml:space="preserve">In 1850 a 2-acre Government grant was obtained for a Roman Catholic Church in Bridge Road, Richmond and in August 1853 Fr Madden called tenders for a brick church-school to be erected there. This block on Bridge Road was bound by Griffiths, Palmer and </w:t>
      </w:r>
      <w:proofErr w:type="spellStart"/>
      <w:r>
        <w:t>Coppin</w:t>
      </w:r>
      <w:proofErr w:type="spellEnd"/>
      <w:r>
        <w:t xml:space="preserve"> Streets. The trustees appointed later were Bishop </w:t>
      </w:r>
      <w:proofErr w:type="spellStart"/>
      <w:r>
        <w:t>Goold</w:t>
      </w:r>
      <w:proofErr w:type="spellEnd"/>
      <w:r>
        <w:t xml:space="preserve">, Rev J </w:t>
      </w:r>
      <w:proofErr w:type="spellStart"/>
      <w:r>
        <w:t>J</w:t>
      </w:r>
      <w:proofErr w:type="spellEnd"/>
      <w:r>
        <w:t xml:space="preserve"> Madden, Joseph </w:t>
      </w:r>
      <w:proofErr w:type="spellStart"/>
      <w:r>
        <w:t>L'Estrange</w:t>
      </w:r>
      <w:proofErr w:type="spellEnd"/>
      <w:r>
        <w:t xml:space="preserve"> and William Henry Archer.</w:t>
      </w:r>
    </w:p>
    <w:p w14:paraId="5AE8DB70" w14:textId="77777777" w:rsidR="00E22C3C" w:rsidRDefault="00E22C3C" w:rsidP="00E22C3C"/>
    <w:p w14:paraId="32373D84" w14:textId="77777777" w:rsidR="00E22C3C" w:rsidRPr="00ED1CED" w:rsidRDefault="00E22C3C" w:rsidP="00E22C3C">
      <w:pPr>
        <w:pStyle w:val="Heading3"/>
      </w:pPr>
      <w:bookmarkStart w:id="4" w:name="_Toc34691562"/>
      <w:bookmarkStart w:id="5" w:name="_Toc34693803"/>
      <w:r>
        <w:t>Laying of the Foundation Stone</w:t>
      </w:r>
      <w:bookmarkEnd w:id="4"/>
      <w:bookmarkEnd w:id="5"/>
    </w:p>
    <w:p w14:paraId="0C3FD07D" w14:textId="2650FF0C" w:rsidR="00E22C3C" w:rsidRDefault="00E22C3C" w:rsidP="003E1AD0">
      <w:r>
        <w:t>The Herald newspaper of 26 September 1853 recorded the laying of the foundation stone:</w:t>
      </w:r>
    </w:p>
    <w:p w14:paraId="072E1598" w14:textId="77777777" w:rsidR="00E22C3C" w:rsidRDefault="00E22C3C" w:rsidP="00E22C3C"/>
    <w:p w14:paraId="0DFF14F4" w14:textId="77777777" w:rsidR="00E22C3C" w:rsidRDefault="00E22C3C" w:rsidP="00E22C3C">
      <w:pPr>
        <w:ind w:left="720"/>
      </w:pPr>
      <w:r>
        <w:t xml:space="preserve">The foundation stone of the new Roman Catholic chapel was laid at Richmond yesterday (Sunday) by the Right Rev Bishop </w:t>
      </w:r>
      <w:proofErr w:type="spellStart"/>
      <w:r>
        <w:t>Goold</w:t>
      </w:r>
      <w:proofErr w:type="spellEnd"/>
      <w:r>
        <w:t xml:space="preserve"> in the presence of a large concourse of people. The sight is a very picturesque one and the edifice will be dedicated to Saint James. A considerable sum was laid on the stone to forward the good work.</w:t>
      </w:r>
    </w:p>
    <w:p w14:paraId="0DD398FB" w14:textId="77777777" w:rsidR="00E22C3C" w:rsidRDefault="00E22C3C" w:rsidP="00E22C3C"/>
    <w:p w14:paraId="09A07B7A" w14:textId="77777777" w:rsidR="00E22C3C" w:rsidRDefault="00E22C3C" w:rsidP="00E22C3C">
      <w:r>
        <w:t xml:space="preserve">The church was probably named St James', because this saint was the patron saint of the first Catholic Bishop of Melbourne, James </w:t>
      </w:r>
      <w:proofErr w:type="spellStart"/>
      <w:r>
        <w:t>Goold</w:t>
      </w:r>
      <w:proofErr w:type="spellEnd"/>
      <w:r>
        <w:t xml:space="preserve"> and also of the first Parish Priest of Richmond, Rev James Madden.</w:t>
      </w:r>
      <w:r w:rsidRPr="009B4736">
        <w:t xml:space="preserve"> </w:t>
      </w:r>
    </w:p>
    <w:p w14:paraId="6CADA3D3" w14:textId="77777777" w:rsidR="00E22C3C" w:rsidRDefault="00E22C3C" w:rsidP="00E22C3C"/>
    <w:p w14:paraId="5C72D1CF" w14:textId="36C0688E" w:rsidR="00E22C3C" w:rsidRPr="00ED1CED" w:rsidRDefault="00141C05" w:rsidP="00E22C3C">
      <w:pPr>
        <w:pStyle w:val="Heading3"/>
      </w:pPr>
      <w:bookmarkStart w:id="6" w:name="_Toc34691563"/>
      <w:bookmarkStart w:id="7" w:name="_Toc34693804"/>
      <w:r>
        <w:t>Opening of the C</w:t>
      </w:r>
      <w:r w:rsidR="00E22C3C">
        <w:t>hapel-school</w:t>
      </w:r>
      <w:bookmarkEnd w:id="6"/>
      <w:bookmarkEnd w:id="7"/>
    </w:p>
    <w:p w14:paraId="3BE7CB4A" w14:textId="77777777" w:rsidR="00E22C3C" w:rsidRDefault="00E22C3C" w:rsidP="00E22C3C">
      <w:r>
        <w:t>The Catholic Directory of 1855 stated that:</w:t>
      </w:r>
    </w:p>
    <w:p w14:paraId="466EAE99" w14:textId="77777777" w:rsidR="00E22C3C" w:rsidRDefault="00E22C3C" w:rsidP="00E22C3C"/>
    <w:p w14:paraId="1F2CFFD2" w14:textId="6FE26DA2" w:rsidR="00E22C3C" w:rsidRDefault="00E22C3C" w:rsidP="00E22C3C">
      <w:pPr>
        <w:ind w:left="720"/>
      </w:pPr>
      <w:r>
        <w:t xml:space="preserve">The small but handsome chapel-school at Richmond was solemnly opened and dedicated to God in honour of St James on the Feast of St Agatha, </w:t>
      </w:r>
      <w:r w:rsidR="00880266">
        <w:t xml:space="preserve">5 </w:t>
      </w:r>
      <w:r>
        <w:t>February, 1854.</w:t>
      </w:r>
    </w:p>
    <w:p w14:paraId="1C5EE5C5" w14:textId="77777777" w:rsidR="00E22C3C" w:rsidRDefault="00E22C3C" w:rsidP="00E22C3C"/>
    <w:p w14:paraId="7FA17F2B" w14:textId="53012365" w:rsidR="00E22C3C" w:rsidRPr="009B4736" w:rsidRDefault="00E22C3C" w:rsidP="00E22C3C">
      <w:r>
        <w:t xml:space="preserve">The Herald of that same week described how the blessing was followed by the Pontifical High Mass, Rev Dr L B </w:t>
      </w:r>
      <w:proofErr w:type="spellStart"/>
      <w:r>
        <w:t>Shiel</w:t>
      </w:r>
      <w:proofErr w:type="spellEnd"/>
      <w:r>
        <w:t xml:space="preserve"> preached an impressive sermon and Rev W Cunningham directed the choir. Richard Fitzgerald was named the builder of this Ancient Gothic building. The total </w:t>
      </w:r>
      <w:r>
        <w:lastRenderedPageBreak/>
        <w:t>cost of the church-school and furniture was given as £2,667.3.9, of which £900 was subscribed by the people.</w:t>
      </w:r>
    </w:p>
    <w:p w14:paraId="71989532" w14:textId="6DB7AD9C" w:rsidR="00E22C3C" w:rsidRDefault="00DB211B" w:rsidP="00E22C3C">
      <w:r>
        <w:rPr>
          <w:noProof/>
          <w:lang w:eastAsia="en-AU"/>
        </w:rPr>
        <mc:AlternateContent>
          <mc:Choice Requires="wpg">
            <w:drawing>
              <wp:anchor distT="0" distB="0" distL="180340" distR="180340" simplePos="0" relativeHeight="251690496" behindDoc="1" locked="0" layoutInCell="1" allowOverlap="1" wp14:anchorId="65FBF01F" wp14:editId="3DDDEB20">
                <wp:simplePos x="0" y="0"/>
                <wp:positionH relativeFrom="column">
                  <wp:posOffset>4778375</wp:posOffset>
                </wp:positionH>
                <wp:positionV relativeFrom="paragraph">
                  <wp:posOffset>73025</wp:posOffset>
                </wp:positionV>
                <wp:extent cx="1784985" cy="2541270"/>
                <wp:effectExtent l="0" t="0" r="5715" b="0"/>
                <wp:wrapTight wrapText="bothSides">
                  <wp:wrapPolygon edited="0">
                    <wp:start x="8760" y="0"/>
                    <wp:lineTo x="7377" y="324"/>
                    <wp:lineTo x="2997" y="2429"/>
                    <wp:lineTo x="922" y="5343"/>
                    <wp:lineTo x="0" y="7772"/>
                    <wp:lineTo x="0" y="11010"/>
                    <wp:lineTo x="461" y="13115"/>
                    <wp:lineTo x="2305" y="15706"/>
                    <wp:lineTo x="2305" y="16030"/>
                    <wp:lineTo x="5533" y="18297"/>
                    <wp:lineTo x="0" y="19106"/>
                    <wp:lineTo x="0" y="21373"/>
                    <wp:lineTo x="21439" y="21373"/>
                    <wp:lineTo x="21439" y="19106"/>
                    <wp:lineTo x="15906" y="18297"/>
                    <wp:lineTo x="19364" y="15706"/>
                    <wp:lineTo x="20978" y="13115"/>
                    <wp:lineTo x="21439" y="11010"/>
                    <wp:lineTo x="21439" y="7772"/>
                    <wp:lineTo x="20517" y="5343"/>
                    <wp:lineTo x="18442" y="2429"/>
                    <wp:lineTo x="14062" y="324"/>
                    <wp:lineTo x="12679" y="0"/>
                    <wp:lineTo x="8760" y="0"/>
                  </wp:wrapPolygon>
                </wp:wrapTight>
                <wp:docPr id="35" name="Group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84985" cy="2541270"/>
                          <a:chOff x="0" y="0"/>
                          <a:chExt cx="1954530" cy="2811618"/>
                        </a:xfrm>
                      </wpg:grpSpPr>
                      <pic:pic xmlns:pic="http://schemas.openxmlformats.org/drawingml/2006/picture">
                        <pic:nvPicPr>
                          <pic:cNvPr id="31" name="Picture 31"/>
                          <pic:cNvPicPr>
                            <a:picLocks noChangeAspect="1"/>
                          </pic:cNvPicPr>
                        </pic:nvPicPr>
                        <pic:blipFill rotWithShape="1">
                          <a:blip r:embed="rId12">
                            <a:extLst>
                              <a:ext uri="{28A0092B-C50C-407E-A947-70E740481C1C}">
                                <a14:useLocalDpi xmlns:a14="http://schemas.microsoft.com/office/drawing/2010/main" val="0"/>
                              </a:ext>
                            </a:extLst>
                          </a:blip>
                          <a:srcRect l="22336" t="2026" r="26620" b="10045"/>
                          <a:stretch/>
                        </pic:blipFill>
                        <pic:spPr bwMode="auto">
                          <a:xfrm>
                            <a:off x="0" y="0"/>
                            <a:ext cx="1954530" cy="2521585"/>
                          </a:xfrm>
                          <a:prstGeom prst="ellipse">
                            <a:avLst/>
                          </a:prstGeom>
                          <a:ln>
                            <a:noFill/>
                          </a:ln>
                          <a:effectLst>
                            <a:softEdge rad="112500"/>
                          </a:effectLst>
                          <a:extLst>
                            <a:ext uri="{53640926-AAD7-44D8-BBD7-CCE9431645EC}">
                              <a14:shadowObscured xmlns:a14="http://schemas.microsoft.com/office/drawing/2010/main"/>
                            </a:ext>
                          </a:extLst>
                        </pic:spPr>
                      </pic:pic>
                      <wps:wsp>
                        <wps:cNvPr id="33" name="Text Box 33"/>
                        <wps:cNvSpPr txBox="1"/>
                        <wps:spPr>
                          <a:xfrm>
                            <a:off x="0" y="2516027"/>
                            <a:ext cx="1953857" cy="295591"/>
                          </a:xfrm>
                          <a:prstGeom prst="rect">
                            <a:avLst/>
                          </a:prstGeom>
                          <a:solidFill>
                            <a:prstClr val="white"/>
                          </a:solidFill>
                          <a:ln>
                            <a:noFill/>
                          </a:ln>
                          <a:effectLst/>
                        </wps:spPr>
                        <wps:txbx>
                          <w:txbxContent>
                            <w:p w14:paraId="127C9ECA" w14:textId="77777777" w:rsidR="00DB211B" w:rsidRPr="00A8610F" w:rsidRDefault="00DB211B" w:rsidP="00DB211B">
                              <w:pPr>
                                <w:pStyle w:val="Caption"/>
                                <w:jc w:val="center"/>
                                <w:rPr>
                                  <w:noProof/>
                                  <w:sz w:val="20"/>
                                  <w:szCs w:val="24"/>
                                </w:rPr>
                              </w:pPr>
                              <w:r>
                                <w:t>Fr James Madden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5FBF01F" id="Group 35" o:spid="_x0000_s1030" style="position:absolute;margin-left:376.25pt;margin-top:5.75pt;width:140.55pt;height:200.1pt;z-index:-251625984;mso-wrap-distance-left:14.2pt;mso-wrap-distance-right:14.2pt;mso-width-relative:margin;mso-height-relative:margin" coordsize="19545,281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">
                <o:lock v:ext="edit" aspectratio="t"/>
                <v:shape id="Picture 31" o:spid="_x0000_s1031" type="#_x0000_t75" style="position:absolute;width:19545;height:25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LeW3CAAAA2wAAAA8AAABkcnMvZG93bnJldi54bWxEj92KwjAUhO8XfIdwBO/W1B9UqlFEEAR1&#10;xZ8HODTHtticlCZq69MbYcHLYWa+YWaL2hTiQZXLLSvodSMQxInVOacKLuf17wSE88gaC8ukoCEH&#10;i3nrZ4axtk8+0uPkUxEg7GJUkHlfxlK6JCODrmtL4uBdbWXQB1mlUlf4DHBTyH4UjaTBnMNChiWt&#10;Mkpup7tRMNpzc2ny7Xm8G47vr0MtC/47KNVp18spCE+1/4b/2xutYNCDz5fwA+T8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i3ltwgAAANsAAAAPAAAAAAAAAAAAAAAAAJ8C&#10;AABkcnMvZG93bnJldi54bWxQSwUGAAAAAAQABAD3AAAAjgMAAAAA&#10;">
                  <v:imagedata r:id="rId13" o:title="" croptop="1328f" cropbottom="6583f" cropleft="14638f" cropright="17446f"/>
                  <v:path arrowok="t"/>
                </v:shape>
                <v:shape id="Text Box 33" o:spid="_x0000_s1032" type="#_x0000_t202" style="position:absolute;top:25160;width:19538;height:2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Z0cUA&#10;AADbAAAADwAAAGRycy9kb3ducmV2LnhtbESPQWsCMRSE74X+h/AKXkrN1hUpW6OIVLC9iKuX3h6b&#10;52bbzcuSZHX77xtB8DjMzDfMfDnYVpzJh8axgtdxBoK4crrhWsHxsHl5AxEissbWMSn4owDLxePD&#10;HAvtLryncxlrkSAcClRgYuwKKUNlyGIYu444eSfnLcYkfS21x0uC21ZOsmwmLTacFgx2tDZU/Za9&#10;VbCbfu/Mc3/6+FpNc/957Nezn7pUavQ0rN5BRBriPXxrb7WCP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lnRxQAAANsAAAAPAAAAAAAAAAAAAAAAAJgCAABkcnMv&#10;ZG93bnJldi54bWxQSwUGAAAAAAQABAD1AAAAigMAAAAA&#10;" stroked="f">
                  <v:textbox style="mso-fit-shape-to-text:t" inset="0,0,0,0">
                    <w:txbxContent>
                      <w:p w14:paraId="127C9ECA" w14:textId="77777777" w:rsidR="00DB211B" w:rsidRPr="00A8610F" w:rsidRDefault="00DB211B" w:rsidP="00DB211B">
                        <w:pPr>
                          <w:pStyle w:val="Caption"/>
                          <w:jc w:val="center"/>
                          <w:rPr>
                            <w:noProof/>
                            <w:sz w:val="20"/>
                            <w:szCs w:val="24"/>
                          </w:rPr>
                        </w:pPr>
                        <w:r>
                          <w:t>Fr James Madden</w:t>
                        </w:r>
                      </w:p>
                    </w:txbxContent>
                  </v:textbox>
                </v:shape>
                <w10:wrap type="tight"/>
              </v:group>
            </w:pict>
          </mc:Fallback>
        </mc:AlternateContent>
      </w:r>
    </w:p>
    <w:p w14:paraId="05A093AE" w14:textId="1AFC7D55" w:rsidR="00E22C3C" w:rsidRPr="00ED1CED" w:rsidRDefault="00E22C3C" w:rsidP="00E22C3C">
      <w:pPr>
        <w:pStyle w:val="Heading3"/>
      </w:pPr>
      <w:bookmarkStart w:id="8" w:name="_Toc34691564"/>
      <w:bookmarkStart w:id="9" w:name="_Toc34693805"/>
      <w:r>
        <w:t>Early Richmond Catholic History</w:t>
      </w:r>
      <w:bookmarkEnd w:id="8"/>
      <w:bookmarkEnd w:id="9"/>
    </w:p>
    <w:p w14:paraId="7C4E3F11" w14:textId="7624BAC6" w:rsidR="00E22C3C" w:rsidRDefault="00E22C3C" w:rsidP="00E22C3C">
      <w:r>
        <w:t xml:space="preserve">In March 1853 Bishop </w:t>
      </w:r>
      <w:proofErr w:type="spellStart"/>
      <w:r>
        <w:t>Goold</w:t>
      </w:r>
      <w:proofErr w:type="spellEnd"/>
      <w:r>
        <w:t xml:space="preserve"> had appointed Fr James Joseph Madden to care for the growing congregation of Richmond Hill. As there was no church in the area, Mass was celebrated for a time in the home of Mr Joseph </w:t>
      </w:r>
      <w:proofErr w:type="spellStart"/>
      <w:r>
        <w:t>L'Estrange</w:t>
      </w:r>
      <w:proofErr w:type="spellEnd"/>
      <w:r>
        <w:t xml:space="preserve"> at 'Erindale', a fine bluestone building near the corner of Highett Street and </w:t>
      </w:r>
      <w:proofErr w:type="spellStart"/>
      <w:r>
        <w:t>Bromham</w:t>
      </w:r>
      <w:proofErr w:type="spellEnd"/>
      <w:r>
        <w:t xml:space="preserve"> Place. Fr Madden's first presbytery was a house in Charlotte Street.</w:t>
      </w:r>
    </w:p>
    <w:p w14:paraId="60D66C9B" w14:textId="77777777" w:rsidR="00E22C3C" w:rsidRDefault="00E22C3C" w:rsidP="00E22C3C"/>
    <w:p w14:paraId="1D1152D9" w14:textId="77777777" w:rsidR="00E22C3C" w:rsidRDefault="00E22C3C" w:rsidP="00E22C3C">
      <w:r>
        <w:t xml:space="preserve">James Plunkett was a parishioner and conductor of the choir at St James' in the 1850s. His sister, Mary Jane, married Michael Keogh, a brother to Mrs Joseph </w:t>
      </w:r>
      <w:proofErr w:type="spellStart"/>
      <w:r>
        <w:t>L'Estrange</w:t>
      </w:r>
      <w:proofErr w:type="spellEnd"/>
      <w:r>
        <w:t>. In Plunkett's diaries of the 1850s, there are several references to St James' Church and Fr Madden. (Note that 'M J' is Mary Jane Keogh, and 'M' is Michael Keogh.)</w:t>
      </w:r>
    </w:p>
    <w:p w14:paraId="3CA40ED2" w14:textId="77777777" w:rsidR="00E22C3C" w:rsidRDefault="00E22C3C" w:rsidP="00E22C3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0"/>
      </w:tblGrid>
      <w:tr w:rsidR="00E22C3C" w14:paraId="69145101" w14:textId="77777777" w:rsidTr="00817D98">
        <w:tc>
          <w:tcPr>
            <w:tcW w:w="2977" w:type="dxa"/>
          </w:tcPr>
          <w:p w14:paraId="7CD96CC5" w14:textId="77777777" w:rsidR="00E22C3C" w:rsidRPr="00B75F66" w:rsidRDefault="00E22C3C" w:rsidP="00817D98">
            <w:pPr>
              <w:rPr>
                <w:b/>
              </w:rPr>
            </w:pPr>
            <w:r w:rsidRPr="00B75F66">
              <w:rPr>
                <w:b/>
              </w:rPr>
              <w:t xml:space="preserve">Thursday 27 December 1855 </w:t>
            </w:r>
          </w:p>
        </w:tc>
        <w:tc>
          <w:tcPr>
            <w:tcW w:w="6040" w:type="dxa"/>
          </w:tcPr>
          <w:p w14:paraId="3C2EC3A4" w14:textId="77777777" w:rsidR="00E22C3C" w:rsidRPr="00EE0443" w:rsidRDefault="00E22C3C" w:rsidP="00817D98">
            <w:r w:rsidRPr="00EE0443">
              <w:t xml:space="preserve">Went with Michael to </w:t>
            </w:r>
            <w:proofErr w:type="spellStart"/>
            <w:r w:rsidRPr="00EE0443">
              <w:t>L'Estranges</w:t>
            </w:r>
            <w:proofErr w:type="spellEnd"/>
            <w:r w:rsidRPr="00EE0443">
              <w:t>, Mr and Mrs Archer, Dr and Mrs Stewart, Fr Madden, Geary, M J, Dear Mother, Daley and Charley. Good fun.</w:t>
            </w:r>
          </w:p>
        </w:tc>
      </w:tr>
      <w:tr w:rsidR="00E22C3C" w14:paraId="4B4BCBC1" w14:textId="77777777" w:rsidTr="00817D98">
        <w:tc>
          <w:tcPr>
            <w:tcW w:w="2977" w:type="dxa"/>
          </w:tcPr>
          <w:p w14:paraId="4B7478D1" w14:textId="77777777" w:rsidR="00E22C3C" w:rsidRPr="00B75F66" w:rsidRDefault="00E22C3C" w:rsidP="00817D98">
            <w:pPr>
              <w:rPr>
                <w:b/>
              </w:rPr>
            </w:pPr>
            <w:r w:rsidRPr="00B75F66">
              <w:rPr>
                <w:b/>
              </w:rPr>
              <w:t xml:space="preserve">Tuesday 8 January 1856 </w:t>
            </w:r>
          </w:p>
        </w:tc>
        <w:tc>
          <w:tcPr>
            <w:tcW w:w="6040" w:type="dxa"/>
          </w:tcPr>
          <w:p w14:paraId="4E4BC184" w14:textId="77777777" w:rsidR="00E22C3C" w:rsidRPr="00EE0443" w:rsidRDefault="00E22C3C" w:rsidP="00817D98">
            <w:r w:rsidRPr="00EE0443">
              <w:t xml:space="preserve">Went to Archers with M J, Mother, Mr and Mrs Forbes, Mr and Mrs </w:t>
            </w:r>
            <w:proofErr w:type="spellStart"/>
            <w:r w:rsidRPr="00EE0443">
              <w:t>L'Estrange</w:t>
            </w:r>
            <w:proofErr w:type="spellEnd"/>
            <w:r w:rsidRPr="00EE0443">
              <w:t>, Fr Madden and Daley. Charley there after we left.</w:t>
            </w:r>
          </w:p>
        </w:tc>
      </w:tr>
      <w:tr w:rsidR="00E22C3C" w14:paraId="7B99C0A4" w14:textId="77777777" w:rsidTr="00817D98">
        <w:tc>
          <w:tcPr>
            <w:tcW w:w="2977" w:type="dxa"/>
          </w:tcPr>
          <w:p w14:paraId="35D48D0C" w14:textId="77777777" w:rsidR="00E22C3C" w:rsidRPr="00B75F66" w:rsidRDefault="00E22C3C" w:rsidP="00817D98">
            <w:pPr>
              <w:rPr>
                <w:b/>
              </w:rPr>
            </w:pPr>
            <w:r w:rsidRPr="00B75F66">
              <w:rPr>
                <w:b/>
              </w:rPr>
              <w:t xml:space="preserve">Tuesday 10 March 1856 </w:t>
            </w:r>
          </w:p>
        </w:tc>
        <w:tc>
          <w:tcPr>
            <w:tcW w:w="6040" w:type="dxa"/>
          </w:tcPr>
          <w:p w14:paraId="3633C859" w14:textId="77777777" w:rsidR="00E22C3C" w:rsidRPr="00EE0443" w:rsidRDefault="00E22C3C" w:rsidP="00817D98">
            <w:r w:rsidRPr="00EE0443">
              <w:t xml:space="preserve">Went with M and M J to Mrs </w:t>
            </w:r>
            <w:proofErr w:type="spellStart"/>
            <w:r w:rsidRPr="00EE0443">
              <w:t>L'Estrange's</w:t>
            </w:r>
            <w:proofErr w:type="spellEnd"/>
            <w:r w:rsidRPr="00EE0443">
              <w:t xml:space="preserve"> Miss Chapman, new governess there. Fr Madden also. </w:t>
            </w:r>
            <w:proofErr w:type="spellStart"/>
            <w:r w:rsidRPr="00EE0443">
              <w:t>L'Estrange</w:t>
            </w:r>
            <w:proofErr w:type="spellEnd"/>
            <w:r w:rsidRPr="00EE0443">
              <w:t xml:space="preserve"> gone to Van </w:t>
            </w:r>
            <w:proofErr w:type="spellStart"/>
            <w:r w:rsidRPr="00EE0443">
              <w:t>Dieman's</w:t>
            </w:r>
            <w:proofErr w:type="spellEnd"/>
            <w:r w:rsidRPr="00EE0443">
              <w:t xml:space="preserve"> Land.</w:t>
            </w:r>
          </w:p>
        </w:tc>
      </w:tr>
      <w:tr w:rsidR="00E22C3C" w14:paraId="21BA74CB" w14:textId="77777777" w:rsidTr="00817D98">
        <w:tc>
          <w:tcPr>
            <w:tcW w:w="2977" w:type="dxa"/>
          </w:tcPr>
          <w:p w14:paraId="54804A43" w14:textId="77777777" w:rsidR="00E22C3C" w:rsidRPr="00B75F66" w:rsidRDefault="00E22C3C" w:rsidP="00817D98">
            <w:pPr>
              <w:rPr>
                <w:b/>
              </w:rPr>
            </w:pPr>
            <w:r w:rsidRPr="00B75F66">
              <w:rPr>
                <w:b/>
              </w:rPr>
              <w:t xml:space="preserve">Sunday 28 February 1858 </w:t>
            </w:r>
          </w:p>
        </w:tc>
        <w:tc>
          <w:tcPr>
            <w:tcW w:w="6040" w:type="dxa"/>
          </w:tcPr>
          <w:p w14:paraId="58ADE1C0" w14:textId="77777777" w:rsidR="00E22C3C" w:rsidRPr="00EE0443" w:rsidRDefault="00E22C3C" w:rsidP="00817D98">
            <w:r w:rsidRPr="00EE0443">
              <w:t>Conversation about a choir for Richmond.</w:t>
            </w:r>
          </w:p>
        </w:tc>
      </w:tr>
      <w:tr w:rsidR="00E22C3C" w14:paraId="24E5340B" w14:textId="77777777" w:rsidTr="00817D98">
        <w:tc>
          <w:tcPr>
            <w:tcW w:w="2977" w:type="dxa"/>
          </w:tcPr>
          <w:p w14:paraId="091F54C2" w14:textId="77777777" w:rsidR="00E22C3C" w:rsidRPr="00B75F66" w:rsidRDefault="00E22C3C" w:rsidP="00817D98">
            <w:pPr>
              <w:rPr>
                <w:b/>
              </w:rPr>
            </w:pPr>
            <w:r w:rsidRPr="00B75F66">
              <w:rPr>
                <w:b/>
              </w:rPr>
              <w:t xml:space="preserve">Monday 2 August 1858 </w:t>
            </w:r>
          </w:p>
        </w:tc>
        <w:tc>
          <w:tcPr>
            <w:tcW w:w="6040" w:type="dxa"/>
          </w:tcPr>
          <w:p w14:paraId="1203551F" w14:textId="77777777" w:rsidR="00E22C3C" w:rsidRPr="00EE0443" w:rsidRDefault="00E22C3C" w:rsidP="00817D98">
            <w:r w:rsidRPr="00EE0443">
              <w:t>Preliminary meeting at Fr Madden's concerning organ for Richmond.</w:t>
            </w:r>
          </w:p>
        </w:tc>
      </w:tr>
      <w:tr w:rsidR="00E22C3C" w14:paraId="1BE234E2" w14:textId="77777777" w:rsidTr="00817D98">
        <w:tc>
          <w:tcPr>
            <w:tcW w:w="2977" w:type="dxa"/>
          </w:tcPr>
          <w:p w14:paraId="080A632A" w14:textId="77777777" w:rsidR="00E22C3C" w:rsidRPr="00B75F66" w:rsidRDefault="00E22C3C" w:rsidP="00817D98">
            <w:pPr>
              <w:rPr>
                <w:b/>
              </w:rPr>
            </w:pPr>
            <w:r w:rsidRPr="00B75F66">
              <w:rPr>
                <w:b/>
              </w:rPr>
              <w:t xml:space="preserve">Monday 12 September 1859 </w:t>
            </w:r>
          </w:p>
        </w:tc>
        <w:tc>
          <w:tcPr>
            <w:tcW w:w="6040" w:type="dxa"/>
          </w:tcPr>
          <w:p w14:paraId="118AFB95" w14:textId="77777777" w:rsidR="00E22C3C" w:rsidRPr="00EE0443" w:rsidRDefault="00E22C3C" w:rsidP="00817D98">
            <w:r w:rsidRPr="00EE0443">
              <w:t>Henry Joseph Keogh baptised by Fr Madden.</w:t>
            </w:r>
          </w:p>
        </w:tc>
      </w:tr>
    </w:tbl>
    <w:p w14:paraId="50138CF4" w14:textId="77777777" w:rsidR="00E22C3C" w:rsidRDefault="00E22C3C" w:rsidP="00E22C3C"/>
    <w:p w14:paraId="19135817" w14:textId="77777777" w:rsidR="00E22C3C" w:rsidRDefault="00E22C3C" w:rsidP="00E22C3C">
      <w:r>
        <w:t xml:space="preserve">In 1859, Richard Fitzgerald constructed a two-storeyed brick presbytery on the corner of Bridge Road and </w:t>
      </w:r>
      <w:proofErr w:type="spellStart"/>
      <w:r>
        <w:t>Coppin</w:t>
      </w:r>
      <w:proofErr w:type="spellEnd"/>
      <w:r>
        <w:t xml:space="preserve"> Street, alongside the church. In the glass pane above the door were the words St James' House. The building cost £2300.</w:t>
      </w:r>
    </w:p>
    <w:p w14:paraId="16272FF7" w14:textId="77777777" w:rsidR="00E22C3C" w:rsidRDefault="00E22C3C" w:rsidP="00E22C3C"/>
    <w:p w14:paraId="7867E6C0" w14:textId="62DE61BF" w:rsidR="00E22C3C" w:rsidRPr="00ED1CED" w:rsidRDefault="00141C05" w:rsidP="00E22C3C">
      <w:pPr>
        <w:pStyle w:val="Heading3"/>
      </w:pPr>
      <w:bookmarkStart w:id="10" w:name="_Toc34691565"/>
      <w:bookmarkStart w:id="11" w:name="_Toc34693806"/>
      <w:r>
        <w:t>The Priests Serving at S</w:t>
      </w:r>
      <w:r w:rsidR="00E22C3C">
        <w:t xml:space="preserve">t </w:t>
      </w:r>
      <w:r>
        <w:t>J</w:t>
      </w:r>
      <w:r w:rsidR="00E22C3C">
        <w:t>ames’</w:t>
      </w:r>
      <w:bookmarkEnd w:id="10"/>
      <w:bookmarkEnd w:id="11"/>
    </w:p>
    <w:p w14:paraId="450C53A7" w14:textId="77777777" w:rsidR="00E22C3C" w:rsidRDefault="00E22C3C" w:rsidP="00E22C3C">
      <w:r>
        <w:t xml:space="preserve">Fr P Smyth succeeded Fr Madden as Parish Priest in June 1864. He was assisted for a short time by Fr I J O'Callaghan. In 1865 Fr E McCarthy became the Richmond pastor for a few months. Other priests remembered at the old St James' were </w:t>
      </w:r>
      <w:proofErr w:type="spellStart"/>
      <w:r>
        <w:t>Frs</w:t>
      </w:r>
      <w:proofErr w:type="spellEnd"/>
      <w:r>
        <w:t xml:space="preserve"> F O'Donnell, J O'Donnell and Francis McCarthy. In April 1866 the Jesuit Fathers took over the Richmond Mission. </w:t>
      </w:r>
      <w:proofErr w:type="spellStart"/>
      <w:r>
        <w:t>Frs</w:t>
      </w:r>
      <w:proofErr w:type="spellEnd"/>
      <w:r>
        <w:t xml:space="preserve"> Dalton and </w:t>
      </w:r>
      <w:proofErr w:type="spellStart"/>
      <w:r>
        <w:t>M'Kiniry</w:t>
      </w:r>
      <w:proofErr w:type="spellEnd"/>
      <w:r>
        <w:t xml:space="preserve"> lived in St James' House.</w:t>
      </w:r>
    </w:p>
    <w:p w14:paraId="04F209E9" w14:textId="77777777" w:rsidR="00E22C3C" w:rsidRDefault="00E22C3C" w:rsidP="00E22C3C"/>
    <w:p w14:paraId="5472D3C2" w14:textId="5C94D171" w:rsidR="00E22C3C" w:rsidRDefault="00E22C3C" w:rsidP="00E22C3C">
      <w:r>
        <w:t>With the increase in population over the years it became evident that a larger church was necessary on a more suitable site. Although attempts were made to set the project in motion, no movement was successful until the Jesuit Fathers arrived. Land was purchased in Church Street on the very top of the hill. The foundation stone for the new church of St Ignatius' was laid on 4 August 1867.</w:t>
      </w:r>
    </w:p>
    <w:p w14:paraId="5432A872" w14:textId="77777777" w:rsidR="00E22C3C" w:rsidRDefault="00E22C3C" w:rsidP="00E22C3C"/>
    <w:p w14:paraId="3674F7A1" w14:textId="4261640F" w:rsidR="00E22C3C" w:rsidRPr="00ED1CED" w:rsidRDefault="00141C05" w:rsidP="00E22C3C">
      <w:pPr>
        <w:pStyle w:val="Heading3"/>
      </w:pPr>
      <w:bookmarkStart w:id="12" w:name="_Toc34691566"/>
      <w:bookmarkStart w:id="13" w:name="_Toc34693807"/>
      <w:r>
        <w:lastRenderedPageBreak/>
        <w:t>D</w:t>
      </w:r>
      <w:r w:rsidR="00E22C3C">
        <w:t xml:space="preserve">emolition </w:t>
      </w:r>
      <w:r>
        <w:t>to</w:t>
      </w:r>
      <w:r w:rsidR="00E22C3C">
        <w:t xml:space="preserve"> </w:t>
      </w:r>
      <w:r>
        <w:t>M</w:t>
      </w:r>
      <w:r w:rsidR="00E22C3C">
        <w:t xml:space="preserve">ake </w:t>
      </w:r>
      <w:r>
        <w:t>W</w:t>
      </w:r>
      <w:r w:rsidR="00E22C3C">
        <w:t xml:space="preserve">ay </w:t>
      </w:r>
      <w:r>
        <w:t>for a New S</w:t>
      </w:r>
      <w:r w:rsidR="00E22C3C">
        <w:t>t james’ church</w:t>
      </w:r>
      <w:bookmarkEnd w:id="12"/>
      <w:bookmarkEnd w:id="13"/>
    </w:p>
    <w:p w14:paraId="404CA9A4" w14:textId="77777777" w:rsidR="00E22C3C" w:rsidRDefault="00E22C3C" w:rsidP="00E22C3C">
      <w:r>
        <w:t>In 1876 the old St James' church-school was demolished, however the presbytery remained and was demolished as late as August 1958.</w:t>
      </w:r>
    </w:p>
    <w:p w14:paraId="5814BD5C" w14:textId="77777777" w:rsidR="00E22C3C" w:rsidRDefault="00E22C3C" w:rsidP="00E22C3C"/>
    <w:p w14:paraId="2EB168E3" w14:textId="1958B336" w:rsidR="00E22C3C" w:rsidRDefault="00E22C3C" w:rsidP="00E22C3C">
      <w:r>
        <w:t xml:space="preserve">The foundation stone was preserved to be included in the new church of St James' in Kent Street which opened on </w:t>
      </w:r>
      <w:r w:rsidR="00880266">
        <w:t xml:space="preserve">16 </w:t>
      </w:r>
      <w:r>
        <w:t>December 1900.</w:t>
      </w:r>
    </w:p>
    <w:p w14:paraId="6711869B" w14:textId="627302C0" w:rsidR="00E22C3C" w:rsidRDefault="00E22C3C" w:rsidP="00E22C3C"/>
    <w:p w14:paraId="2665E6B7" w14:textId="141743BE" w:rsidR="00E22C3C" w:rsidRDefault="00E22C3C" w:rsidP="00E22C3C">
      <w:pPr>
        <w:pStyle w:val="Heading2"/>
        <w:spacing w:before="0"/>
      </w:pPr>
      <w:bookmarkStart w:id="14" w:name="_Toc34691567"/>
      <w:bookmarkStart w:id="15" w:name="_Toc34693808"/>
      <w:r>
        <w:t>The Second St James’ Church</w:t>
      </w:r>
      <w:bookmarkEnd w:id="14"/>
      <w:bookmarkEnd w:id="15"/>
      <w:r>
        <w:tab/>
      </w:r>
    </w:p>
    <w:p w14:paraId="2E50BE5E" w14:textId="1A2A1611" w:rsidR="00E22C3C" w:rsidRPr="00ED1CED" w:rsidRDefault="00E22C3C" w:rsidP="00E22C3C">
      <w:pPr>
        <w:pStyle w:val="Heading3"/>
      </w:pPr>
      <w:bookmarkStart w:id="16" w:name="_Toc34691568"/>
      <w:bookmarkStart w:id="17" w:name="_Toc34693809"/>
      <w:r>
        <w:t>Introduction</w:t>
      </w:r>
      <w:bookmarkEnd w:id="16"/>
      <w:bookmarkEnd w:id="17"/>
    </w:p>
    <w:p w14:paraId="6BFA46DA" w14:textId="77777777" w:rsidR="00D03A16" w:rsidRDefault="00D03A16" w:rsidP="00D03A16">
      <w:pPr>
        <w:keepNext/>
        <w:jc w:val="center"/>
      </w:pPr>
      <w:r>
        <w:rPr>
          <w:noProof/>
          <w:lang w:eastAsia="en-AU"/>
        </w:rPr>
        <w:drawing>
          <wp:inline distT="0" distB="0" distL="0" distR="0" wp14:anchorId="5ACD7335" wp14:editId="45978E53">
            <wp:extent cx="3088257" cy="2372983"/>
            <wp:effectExtent l="0" t="0" r="0" b="889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Slide118.jpg"/>
                    <pic:cNvPicPr/>
                  </pic:nvPicPr>
                  <pic:blipFill rotWithShape="1">
                    <a:blip r:embed="rId14">
                      <a:extLst>
                        <a:ext uri="{28A0092B-C50C-407E-A947-70E740481C1C}">
                          <a14:useLocalDpi xmlns:a14="http://schemas.microsoft.com/office/drawing/2010/main" val="0"/>
                        </a:ext>
                      </a:extLst>
                    </a:blip>
                    <a:srcRect l="7035" t="3350" r="5167" b="6695"/>
                    <a:stretch/>
                  </pic:blipFill>
                  <pic:spPr bwMode="auto">
                    <a:xfrm>
                      <a:off x="0" y="0"/>
                      <a:ext cx="3096573" cy="2379373"/>
                    </a:xfrm>
                    <a:prstGeom prst="rect">
                      <a:avLst/>
                    </a:prstGeom>
                    <a:ln>
                      <a:noFill/>
                    </a:ln>
                    <a:extLst>
                      <a:ext uri="{53640926-AAD7-44D8-BBD7-CCE9431645EC}">
                        <a14:shadowObscured xmlns:a14="http://schemas.microsoft.com/office/drawing/2010/main"/>
                      </a:ext>
                    </a:extLst>
                  </pic:spPr>
                </pic:pic>
              </a:graphicData>
            </a:graphic>
          </wp:inline>
        </w:drawing>
      </w:r>
    </w:p>
    <w:p w14:paraId="0D6C5CF7" w14:textId="35E26D1B" w:rsidR="00D03A16" w:rsidRDefault="00D03A16" w:rsidP="00D03A16">
      <w:pPr>
        <w:pStyle w:val="Caption"/>
        <w:jc w:val="center"/>
      </w:pPr>
      <w:r w:rsidRPr="0097594B">
        <w:t>St James' Church, Richmond</w:t>
      </w:r>
    </w:p>
    <w:p w14:paraId="6AA3E55A" w14:textId="3163CB81" w:rsidR="00E22C3C" w:rsidRDefault="00E22C3C" w:rsidP="00E22C3C">
      <w:r>
        <w:t xml:space="preserve">The foundation stone of the first St James' Church was used as the foundation stone of the new St James' at the corner of Kent and Davison Streets, Richmond, laid by Archbishop </w:t>
      </w:r>
      <w:proofErr w:type="spellStart"/>
      <w:r>
        <w:t>Carr</w:t>
      </w:r>
      <w:proofErr w:type="spellEnd"/>
      <w:r>
        <w:t xml:space="preserve"> on August 26th 1900. His Grace blessed and opened this church on December 16th 1900.</w:t>
      </w:r>
    </w:p>
    <w:p w14:paraId="74DFA5CA" w14:textId="77777777" w:rsidR="00E22C3C" w:rsidRDefault="00E22C3C" w:rsidP="00E22C3C">
      <w:r>
        <w:t>There was to be one Mass each Sunday, the priest coming from St Ignatius'.</w:t>
      </w:r>
    </w:p>
    <w:p w14:paraId="1881794A" w14:textId="77777777" w:rsidR="00D03A16" w:rsidRDefault="00D03A16" w:rsidP="00E22C3C"/>
    <w:p w14:paraId="5ECE297B" w14:textId="736FD543" w:rsidR="00E22C3C" w:rsidRPr="00ED1CED" w:rsidRDefault="00E22C3C" w:rsidP="00E22C3C">
      <w:pPr>
        <w:pStyle w:val="Heading3"/>
      </w:pPr>
      <w:bookmarkStart w:id="18" w:name="_Toc34691569"/>
      <w:bookmarkStart w:id="19" w:name="_Toc34693810"/>
      <w:r w:rsidRPr="00ED1CED">
        <w:t>Sisters of</w:t>
      </w:r>
      <w:r w:rsidR="00880266">
        <w:t xml:space="preserve"> St </w:t>
      </w:r>
      <w:r>
        <w:t xml:space="preserve">joseph </w:t>
      </w:r>
      <w:bookmarkEnd w:id="18"/>
      <w:r w:rsidR="00141C05">
        <w:t>Arrive to Teach at St James’ School</w:t>
      </w:r>
      <w:bookmarkEnd w:id="19"/>
    </w:p>
    <w:p w14:paraId="261A36BE" w14:textId="77777777" w:rsidR="00E22C3C" w:rsidRDefault="00E22C3C" w:rsidP="00E22C3C">
      <w:r>
        <w:t xml:space="preserve">In 1920 the Jesuit Provincial asked </w:t>
      </w:r>
      <w:proofErr w:type="spellStart"/>
      <w:r>
        <w:t>Sr</w:t>
      </w:r>
      <w:proofErr w:type="spellEnd"/>
      <w:r>
        <w:t xml:space="preserve"> Patricia Campbell for the Sisters of St Joseph to teach at the North Richmond school of St James', in Davison Street. As a result of this request, five sisters came to teach at St James' school and its offshoot - St Louis', in Burnley.</w:t>
      </w:r>
    </w:p>
    <w:p w14:paraId="56B2CF72" w14:textId="77777777" w:rsidR="00E22C3C" w:rsidRDefault="00E22C3C" w:rsidP="00E22C3C"/>
    <w:p w14:paraId="24CD19A3" w14:textId="77777777" w:rsidR="00E22C3C" w:rsidRDefault="00E22C3C" w:rsidP="00E22C3C">
      <w:r>
        <w:t>The first convent was a substantial house with a tower at 94 Burnley Street. Edward Rowland Priestly had built this house in 1871. Priestly was a hide and leather merchant and a member of the Richmond Council in 1877 and 1878. The house had twelve rooms, including a forge, billiard room, a bathroom and a cellar.</w:t>
      </w:r>
    </w:p>
    <w:p w14:paraId="6B5D5828" w14:textId="77777777" w:rsidR="00E22C3C" w:rsidRDefault="00E22C3C" w:rsidP="00E22C3C"/>
    <w:p w14:paraId="770BDD7B" w14:textId="77777777" w:rsidR="00E22C3C" w:rsidRDefault="00E22C3C" w:rsidP="00E22C3C">
      <w:r>
        <w:t xml:space="preserve">One of the nuns who lived there in the 1930s, </w:t>
      </w:r>
      <w:proofErr w:type="spellStart"/>
      <w:r>
        <w:t>Sr</w:t>
      </w:r>
      <w:proofErr w:type="spellEnd"/>
      <w:r>
        <w:t xml:space="preserve"> Jeanne has described how the sisters used the house:</w:t>
      </w:r>
    </w:p>
    <w:p w14:paraId="1D3CA7B4" w14:textId="77777777" w:rsidR="00E22C3C" w:rsidRDefault="00E22C3C" w:rsidP="00E22C3C"/>
    <w:p w14:paraId="3AFA6D26" w14:textId="77777777" w:rsidR="00E22C3C" w:rsidRDefault="00E22C3C" w:rsidP="00E22C3C">
      <w:pPr>
        <w:ind w:left="720"/>
      </w:pPr>
      <w:r>
        <w:t xml:space="preserve">The tower was three storeys high, and had a reputation for being haunted. Two nuns slept in each storey. The houses over the river in Kew could be seen above the shops on the opposite side of Burnley Street. Inside the Convent was a Chapel, a Community Room, a Music Room and a Classroom. The Classroom held about 30 to 35 grade 3 children. There was a sleep-out near the front of the building which was wooden boards up to about a height of three feet, and then above the boards was </w:t>
      </w:r>
      <w:r>
        <w:lastRenderedPageBreak/>
        <w:t xml:space="preserve">wire netting. There was a garden in front with steps leading down to the </w:t>
      </w:r>
      <w:proofErr w:type="gramStart"/>
      <w:r>
        <w:t>iron gate</w:t>
      </w:r>
      <w:proofErr w:type="gramEnd"/>
      <w:r>
        <w:t xml:space="preserve"> opening to Burnley Street.</w:t>
      </w:r>
    </w:p>
    <w:p w14:paraId="343A0C98" w14:textId="24B4601D" w:rsidR="00E22C3C" w:rsidRDefault="00D03A16" w:rsidP="00E22C3C">
      <w:r>
        <w:rPr>
          <w:noProof/>
          <w:lang w:eastAsia="en-AU"/>
        </w:rPr>
        <w:drawing>
          <wp:anchor distT="0" distB="0" distL="114300" distR="114300" simplePos="0" relativeHeight="251698688" behindDoc="1" locked="0" layoutInCell="1" allowOverlap="1" wp14:anchorId="523CED73" wp14:editId="538EFC25">
            <wp:simplePos x="0" y="0"/>
            <wp:positionH relativeFrom="page">
              <wp:posOffset>-539</wp:posOffset>
            </wp:positionH>
            <wp:positionV relativeFrom="paragraph">
              <wp:posOffset>297192</wp:posOffset>
            </wp:positionV>
            <wp:extent cx="2961005" cy="1857375"/>
            <wp:effectExtent l="0" t="0" r="0" b="9525"/>
            <wp:wrapTight wrapText="bothSides">
              <wp:wrapPolygon edited="0">
                <wp:start x="0" y="0"/>
                <wp:lineTo x="0" y="21489"/>
                <wp:lineTo x="21401" y="21489"/>
                <wp:lineTo x="2140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119.jpg"/>
                    <pic:cNvPicPr/>
                  </pic:nvPicPr>
                  <pic:blipFill rotWithShape="1">
                    <a:blip r:embed="rId15">
                      <a:extLst>
                        <a:ext uri="{28A0092B-C50C-407E-A947-70E740481C1C}">
                          <a14:useLocalDpi xmlns:a14="http://schemas.microsoft.com/office/drawing/2010/main" val="0"/>
                        </a:ext>
                      </a:extLst>
                    </a:blip>
                    <a:srcRect t="9030" r="1865" b="8890"/>
                    <a:stretch/>
                  </pic:blipFill>
                  <pic:spPr bwMode="auto">
                    <a:xfrm>
                      <a:off x="0" y="0"/>
                      <a:ext cx="2961005"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01E921" w14:textId="477223F7" w:rsidR="00E22C3C" w:rsidRPr="00ED1CED" w:rsidRDefault="00141C05" w:rsidP="00E22C3C">
      <w:pPr>
        <w:pStyle w:val="Heading3"/>
      </w:pPr>
      <w:bookmarkStart w:id="20" w:name="_Toc34693811"/>
      <w:r>
        <w:t>St James’ Becomes a Separate Parish</w:t>
      </w:r>
      <w:bookmarkEnd w:id="20"/>
    </w:p>
    <w:p w14:paraId="0E595C86" w14:textId="1CC60715" w:rsidR="00E22C3C" w:rsidRDefault="00E22C3C" w:rsidP="00E22C3C">
      <w:r>
        <w:t xml:space="preserve">St James' was made into a separate parish with Fr </w:t>
      </w:r>
      <w:proofErr w:type="spellStart"/>
      <w:r>
        <w:t>Cuffe</w:t>
      </w:r>
      <w:proofErr w:type="spellEnd"/>
      <w:r>
        <w:t xml:space="preserve"> SJ as Parish Priest. The new parish recorded the first baptisms of local babies Margaret Mary Trainor and Alexander James </w:t>
      </w:r>
      <w:proofErr w:type="spellStart"/>
      <w:r>
        <w:t>Tropp</w:t>
      </w:r>
      <w:proofErr w:type="spellEnd"/>
      <w:r>
        <w:t xml:space="preserve"> and the first marriage - Mary Towers to John </w:t>
      </w:r>
      <w:proofErr w:type="spellStart"/>
      <w:r>
        <w:t>Heffler</w:t>
      </w:r>
      <w:proofErr w:type="spellEnd"/>
      <w:r>
        <w:t>.</w:t>
      </w:r>
    </w:p>
    <w:p w14:paraId="153F49BD" w14:textId="357DC8B2" w:rsidR="00E22C3C" w:rsidRDefault="00E22C3C" w:rsidP="00E22C3C"/>
    <w:p w14:paraId="37FC8EF5" w14:textId="15482F1B" w:rsidR="00E22C3C" w:rsidRDefault="00E22C3C" w:rsidP="00E22C3C">
      <w:r>
        <w:t xml:space="preserve">In March 1924 St James' School and Hall were blessed and opened. The first parish ball was held in this year. In 1931 the Jesuits handed over the parish to </w:t>
      </w:r>
      <w:proofErr w:type="spellStart"/>
      <w:r>
        <w:t>t</w:t>
      </w:r>
      <w:r w:rsidR="00D03A16" w:rsidRPr="00D03A16">
        <w:rPr>
          <w:noProof/>
          <w:lang w:eastAsia="en-AU"/>
        </w:rPr>
        <w:t xml:space="preserve"> </w:t>
      </w:r>
      <w:r>
        <w:t>he</w:t>
      </w:r>
      <w:proofErr w:type="spellEnd"/>
      <w:r>
        <w:t xml:space="preserve"> diocesan clergy in the persons of </w:t>
      </w:r>
      <w:proofErr w:type="spellStart"/>
      <w:r>
        <w:t>Frs</w:t>
      </w:r>
      <w:proofErr w:type="spellEnd"/>
      <w:r>
        <w:t xml:space="preserve"> John Donovan and John </w:t>
      </w:r>
      <w:proofErr w:type="spellStart"/>
      <w:r>
        <w:t>Carr</w:t>
      </w:r>
      <w:proofErr w:type="spellEnd"/>
      <w:r>
        <w:t>.</w:t>
      </w:r>
    </w:p>
    <w:p w14:paraId="6F0528CA" w14:textId="77777777" w:rsidR="00E22C3C" w:rsidRDefault="00E22C3C" w:rsidP="00E22C3C"/>
    <w:p w14:paraId="33FABAC7" w14:textId="3C092176" w:rsidR="00E22C3C" w:rsidRDefault="00E22C3C" w:rsidP="00E22C3C">
      <w:r>
        <w:t>St James' Mothers Club started in 1947 with Mrs Watson as first President.</w:t>
      </w:r>
    </w:p>
    <w:p w14:paraId="34DC45A0" w14:textId="0A74E933" w:rsidR="00E22C3C" w:rsidRDefault="00E22C3C" w:rsidP="00E22C3C"/>
    <w:p w14:paraId="0167E318" w14:textId="11AED784" w:rsidR="00E22C3C" w:rsidRPr="00ED1CED" w:rsidRDefault="00843E1B" w:rsidP="00E22C3C">
      <w:pPr>
        <w:pStyle w:val="Heading3"/>
      </w:pPr>
      <w:bookmarkStart w:id="21" w:name="_Toc34691571"/>
      <w:bookmarkStart w:id="22" w:name="_Toc34693812"/>
      <w:r>
        <w:t>Works on the Church, P</w:t>
      </w:r>
      <w:r w:rsidR="00E22C3C">
        <w:t>res</w:t>
      </w:r>
      <w:r w:rsidR="003E1AD0">
        <w:t>b</w:t>
      </w:r>
      <w:r w:rsidR="00E22C3C">
        <w:t>ytery, and Josephite Convent</w:t>
      </w:r>
      <w:bookmarkEnd w:id="21"/>
      <w:bookmarkEnd w:id="22"/>
    </w:p>
    <w:p w14:paraId="097FCCA4" w14:textId="77777777" w:rsidR="00E22C3C" w:rsidRDefault="00E22C3C" w:rsidP="00E22C3C">
      <w:r>
        <w:t>Between 1948 and 1954 a new floor and seats were put into the church. The confessionals were added and a window with the symbols of St James' was placed over the porch - the initials S J for Saint James, the sword for his martyrdom, the crozier for his episcopacy, and the Bible for his preaching.</w:t>
      </w:r>
    </w:p>
    <w:p w14:paraId="752B9B4C" w14:textId="77777777" w:rsidR="00D03A16" w:rsidRDefault="00D03A16" w:rsidP="00E22C3C"/>
    <w:p w14:paraId="0136E2DC" w14:textId="33E88D31" w:rsidR="00E22C3C" w:rsidRDefault="00D03A16" w:rsidP="00E22C3C">
      <w:r>
        <w:rPr>
          <w:noProof/>
          <w:lang w:eastAsia="en-AU"/>
        </w:rPr>
        <w:drawing>
          <wp:anchor distT="0" distB="0" distL="114300" distR="114300" simplePos="0" relativeHeight="251696640" behindDoc="1" locked="0" layoutInCell="1" allowOverlap="1" wp14:anchorId="5D639B7F" wp14:editId="52467CB9">
            <wp:simplePos x="0" y="0"/>
            <wp:positionH relativeFrom="page">
              <wp:posOffset>3579963</wp:posOffset>
            </wp:positionH>
            <wp:positionV relativeFrom="paragraph">
              <wp:posOffset>17145</wp:posOffset>
            </wp:positionV>
            <wp:extent cx="3970020" cy="1858010"/>
            <wp:effectExtent l="0" t="0" r="0" b="8890"/>
            <wp:wrapTight wrapText="bothSides">
              <wp:wrapPolygon edited="0">
                <wp:start x="0" y="0"/>
                <wp:lineTo x="0" y="21482"/>
                <wp:lineTo x="21455" y="21482"/>
                <wp:lineTo x="214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N0711.JPG"/>
                    <pic:cNvPicPr/>
                  </pic:nvPicPr>
                  <pic:blipFill rotWithShape="1">
                    <a:blip r:embed="rId16" cstate="print">
                      <a:extLst>
                        <a:ext uri="{28A0092B-C50C-407E-A947-70E740481C1C}">
                          <a14:useLocalDpi xmlns:a14="http://schemas.microsoft.com/office/drawing/2010/main" val="0"/>
                        </a:ext>
                      </a:extLst>
                    </a:blip>
                    <a:srcRect t="13444" b="24141"/>
                    <a:stretch/>
                  </pic:blipFill>
                  <pic:spPr bwMode="auto">
                    <a:xfrm>
                      <a:off x="0" y="0"/>
                      <a:ext cx="3970020" cy="1858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2C3C">
        <w:t>In 1956 the new convent for the Sisters of St Joseph was opened and bless</w:t>
      </w:r>
      <w:r w:rsidRPr="00D03A16">
        <w:rPr>
          <w:noProof/>
          <w:lang w:eastAsia="en-AU"/>
        </w:rPr>
        <w:t xml:space="preserve"> </w:t>
      </w:r>
      <w:proofErr w:type="spellStart"/>
      <w:proofErr w:type="gramStart"/>
      <w:r w:rsidR="00E22C3C">
        <w:t>ed</w:t>
      </w:r>
      <w:proofErr w:type="spellEnd"/>
      <w:proofErr w:type="gramEnd"/>
      <w:r w:rsidR="00E22C3C">
        <w:t xml:space="preserve"> by Archbishop </w:t>
      </w:r>
      <w:proofErr w:type="spellStart"/>
      <w:r w:rsidR="00E22C3C">
        <w:t>Mannix</w:t>
      </w:r>
      <w:proofErr w:type="spellEnd"/>
      <w:r w:rsidR="00E22C3C">
        <w:t>. This convent had been built in Davison Street, next to St James' School. It was a two-storeyed cream brick building.</w:t>
      </w:r>
    </w:p>
    <w:p w14:paraId="31A9D146" w14:textId="475B291D" w:rsidR="00E22C3C" w:rsidRDefault="00E22C3C" w:rsidP="00E22C3C"/>
    <w:p w14:paraId="5ACE473A" w14:textId="07A6FB01" w:rsidR="00E22C3C" w:rsidRDefault="00E22C3C" w:rsidP="00E22C3C">
      <w:r>
        <w:t>Between 1970 and 1972 the church and parish buildings were renovated and the old presbytery demolished and a new presbytery blessed.</w:t>
      </w:r>
    </w:p>
    <w:p w14:paraId="368F7322" w14:textId="77777777" w:rsidR="00E22C3C" w:rsidRDefault="00E22C3C" w:rsidP="00E22C3C"/>
    <w:p w14:paraId="3840AAE1" w14:textId="77777777" w:rsidR="00E22C3C" w:rsidRDefault="00E22C3C" w:rsidP="00E22C3C">
      <w:r>
        <w:t>Since then the Sanctuary has been completely renovated, and a beautiful carved wooden crucifix donated by the builder, Mr Fred Dixon, was placed over the altar.</w:t>
      </w:r>
    </w:p>
    <w:p w14:paraId="23E8572D" w14:textId="77777777" w:rsidR="00E22C3C" w:rsidRDefault="00E22C3C" w:rsidP="00E22C3C"/>
    <w:p w14:paraId="04C171F1" w14:textId="221718C0" w:rsidR="00843E1B" w:rsidRPr="00ED1CED" w:rsidRDefault="00843E1B" w:rsidP="00843E1B">
      <w:pPr>
        <w:pStyle w:val="Heading3"/>
      </w:pPr>
      <w:bookmarkStart w:id="23" w:name="_Toc34693813"/>
      <w:r>
        <w:t>St James’ Becomes Part of the Richmond Catholic Parish</w:t>
      </w:r>
      <w:bookmarkEnd w:id="23"/>
    </w:p>
    <w:p w14:paraId="79924AD3" w14:textId="77777777" w:rsidR="00E22C3C" w:rsidRDefault="00E22C3C" w:rsidP="00E22C3C">
      <w:r>
        <w:t>In 1997 the Convent was declared unsafe for habitation and demolished, and in August 1998 St James' once again became the responsibility of the Jesuit Community in Richmond.</w:t>
      </w:r>
    </w:p>
    <w:p w14:paraId="0EAF99E7" w14:textId="77777777" w:rsidR="0054578A" w:rsidRDefault="0054578A" w:rsidP="00E22C3C"/>
    <w:p w14:paraId="01AFFD2D" w14:textId="6A32942E" w:rsidR="0054578A" w:rsidRDefault="0054578A" w:rsidP="00E22C3C">
      <w:r>
        <w:t>On 30 July 2005 St Ignatius’ Church amalgamated with St James' Church to form the Richmond Catholic Parish</w:t>
      </w:r>
      <w:r w:rsidR="00440555">
        <w:t>.</w:t>
      </w:r>
      <w:bookmarkStart w:id="24" w:name="_GoBack"/>
      <w:bookmarkEnd w:id="24"/>
    </w:p>
    <w:p w14:paraId="7C4D8738" w14:textId="77777777" w:rsidR="00E22C3C" w:rsidRDefault="00E22C3C" w:rsidP="00E22C3C"/>
    <w:p w14:paraId="4549783D" w14:textId="56BB99BD" w:rsidR="00E22C3C" w:rsidRDefault="00E22C3C" w:rsidP="00E22C3C">
      <w:pPr>
        <w:rPr>
          <w:sz w:val="18"/>
          <w:szCs w:val="18"/>
        </w:rPr>
      </w:pPr>
      <w:r w:rsidRPr="003C49FB">
        <w:rPr>
          <w:sz w:val="18"/>
          <w:szCs w:val="18"/>
        </w:rPr>
        <w:t xml:space="preserve">Source: </w:t>
      </w:r>
    </w:p>
    <w:p w14:paraId="2E96909B" w14:textId="77777777" w:rsidR="00E22C3C" w:rsidRPr="003C49FB" w:rsidRDefault="00E22C3C" w:rsidP="00E22C3C">
      <w:pPr>
        <w:pStyle w:val="ListParagraph"/>
        <w:numPr>
          <w:ilvl w:val="0"/>
          <w:numId w:val="28"/>
        </w:numPr>
        <w:rPr>
          <w:sz w:val="18"/>
          <w:szCs w:val="18"/>
        </w:rPr>
      </w:pPr>
      <w:r w:rsidRPr="003C49FB">
        <w:rPr>
          <w:i/>
          <w:sz w:val="18"/>
          <w:szCs w:val="18"/>
        </w:rPr>
        <w:t xml:space="preserve">The History of the </w:t>
      </w:r>
      <w:r>
        <w:rPr>
          <w:i/>
          <w:sz w:val="18"/>
          <w:szCs w:val="18"/>
        </w:rPr>
        <w:t xml:space="preserve">First </w:t>
      </w:r>
      <w:r w:rsidRPr="003C49FB">
        <w:rPr>
          <w:i/>
          <w:sz w:val="18"/>
          <w:szCs w:val="18"/>
        </w:rPr>
        <w:t>St James' Church Richmond</w:t>
      </w:r>
      <w:r>
        <w:rPr>
          <w:i/>
          <w:sz w:val="18"/>
          <w:szCs w:val="18"/>
        </w:rPr>
        <w:t xml:space="preserve">, </w:t>
      </w:r>
      <w:proofErr w:type="spellStart"/>
      <w:r w:rsidRPr="003C49FB">
        <w:rPr>
          <w:sz w:val="18"/>
          <w:szCs w:val="18"/>
        </w:rPr>
        <w:t>Sr</w:t>
      </w:r>
      <w:proofErr w:type="spellEnd"/>
      <w:r w:rsidRPr="003C49FB">
        <w:rPr>
          <w:sz w:val="18"/>
          <w:szCs w:val="18"/>
        </w:rPr>
        <w:t xml:space="preserve"> Philomena </w:t>
      </w:r>
      <w:proofErr w:type="spellStart"/>
      <w:r w:rsidRPr="003C49FB">
        <w:rPr>
          <w:sz w:val="18"/>
          <w:szCs w:val="18"/>
        </w:rPr>
        <w:t>McGuigan</w:t>
      </w:r>
      <w:proofErr w:type="spellEnd"/>
      <w:r w:rsidRPr="003C49FB">
        <w:rPr>
          <w:sz w:val="18"/>
          <w:szCs w:val="18"/>
        </w:rPr>
        <w:t>.</w:t>
      </w:r>
    </w:p>
    <w:p w14:paraId="0B794A89" w14:textId="63FCE6A0" w:rsidR="00471173" w:rsidRPr="0054578A" w:rsidRDefault="00E22C3C" w:rsidP="00C729F1">
      <w:pPr>
        <w:pStyle w:val="ListParagraph"/>
        <w:numPr>
          <w:ilvl w:val="0"/>
          <w:numId w:val="28"/>
        </w:numPr>
        <w:spacing w:line="240" w:lineRule="auto"/>
        <w:rPr>
          <w:sz w:val="18"/>
          <w:szCs w:val="18"/>
          <w:lang w:eastAsia="en-AU"/>
        </w:rPr>
      </w:pPr>
      <w:r w:rsidRPr="0054578A">
        <w:rPr>
          <w:i/>
          <w:sz w:val="18"/>
          <w:szCs w:val="18"/>
        </w:rPr>
        <w:t xml:space="preserve">The History of the Second St James' Church Richmond, </w:t>
      </w:r>
      <w:proofErr w:type="spellStart"/>
      <w:r w:rsidRPr="0054578A">
        <w:rPr>
          <w:sz w:val="18"/>
          <w:szCs w:val="18"/>
        </w:rPr>
        <w:t>Sr</w:t>
      </w:r>
      <w:proofErr w:type="spellEnd"/>
      <w:r w:rsidRPr="0054578A">
        <w:rPr>
          <w:sz w:val="18"/>
          <w:szCs w:val="18"/>
        </w:rPr>
        <w:t xml:space="preserve"> Philomena </w:t>
      </w:r>
      <w:proofErr w:type="spellStart"/>
      <w:r w:rsidRPr="0054578A">
        <w:rPr>
          <w:sz w:val="18"/>
          <w:szCs w:val="18"/>
        </w:rPr>
        <w:t>McGuigan</w:t>
      </w:r>
      <w:proofErr w:type="spellEnd"/>
      <w:r w:rsidRPr="0054578A">
        <w:rPr>
          <w:sz w:val="18"/>
          <w:szCs w:val="18"/>
        </w:rPr>
        <w:t>.</w:t>
      </w:r>
    </w:p>
    <w:p w14:paraId="762B979C" w14:textId="77777777" w:rsidR="006213F1" w:rsidRDefault="006213F1">
      <w:pPr>
        <w:spacing w:line="240" w:lineRule="auto"/>
        <w:rPr>
          <w:sz w:val="18"/>
          <w:szCs w:val="18"/>
          <w:lang w:eastAsia="en-AU"/>
        </w:rPr>
      </w:pPr>
      <w:r>
        <w:rPr>
          <w:sz w:val="18"/>
          <w:szCs w:val="18"/>
          <w:lang w:eastAsia="en-AU"/>
        </w:rPr>
        <w:br w:type="page"/>
      </w:r>
    </w:p>
    <w:p w14:paraId="01643416" w14:textId="13733907" w:rsidR="00B757AF" w:rsidRPr="00370F41" w:rsidRDefault="00321B57" w:rsidP="00370F41">
      <w:pPr>
        <w:rPr>
          <w:sz w:val="18"/>
          <w:szCs w:val="18"/>
          <w:lang w:eastAsia="en-AU"/>
        </w:rPr>
      </w:pPr>
      <w:r>
        <w:rPr>
          <w:noProof/>
          <w:lang w:eastAsia="en-AU"/>
        </w:rPr>
        <w:lastRenderedPageBreak/>
        <mc:AlternateContent>
          <mc:Choice Requires="wpg">
            <w:drawing>
              <wp:anchor distT="0" distB="0" distL="114300" distR="114300" simplePos="0" relativeHeight="251700736" behindDoc="0" locked="0" layoutInCell="1" allowOverlap="1" wp14:anchorId="465F6C67" wp14:editId="1D371B6C">
                <wp:simplePos x="0" y="0"/>
                <wp:positionH relativeFrom="page">
                  <wp:posOffset>0</wp:posOffset>
                </wp:positionH>
                <wp:positionV relativeFrom="page">
                  <wp:posOffset>9361170</wp:posOffset>
                </wp:positionV>
                <wp:extent cx="7560000" cy="644400"/>
                <wp:effectExtent l="0" t="0" r="3175" b="3810"/>
                <wp:wrapNone/>
                <wp:docPr id="254" name="Group 254"/>
                <wp:cNvGraphicFramePr/>
                <a:graphic xmlns:a="http://schemas.openxmlformats.org/drawingml/2006/main">
                  <a:graphicData uri="http://schemas.microsoft.com/office/word/2010/wordprocessingGroup">
                    <wpg:wgp>
                      <wpg:cNvGrpSpPr/>
                      <wpg:grpSpPr>
                        <a:xfrm>
                          <a:off x="0" y="0"/>
                          <a:ext cx="7560000" cy="644400"/>
                          <a:chOff x="0" y="0"/>
                          <a:chExt cx="7560000" cy="645680"/>
                        </a:xfrm>
                      </wpg:grpSpPr>
                      <wps:wsp>
                        <wps:cNvPr id="255" name="Text Box 2"/>
                        <wps:cNvSpPr txBox="1">
                          <a:spLocks noChangeAspect="1" noChangeArrowheads="1"/>
                        </wps:cNvSpPr>
                        <wps:spPr bwMode="auto">
                          <a:xfrm>
                            <a:off x="0" y="0"/>
                            <a:ext cx="7560000" cy="644400"/>
                          </a:xfrm>
                          <a:prstGeom prst="rect">
                            <a:avLst/>
                          </a:prstGeom>
                          <a:solidFill>
                            <a:srgbClr val="000000">
                              <a:alpha val="30196"/>
                            </a:srgbClr>
                          </a:solidFill>
                          <a:ln w="9525">
                            <a:noFill/>
                            <a:miter lim="800000"/>
                            <a:headEnd/>
                            <a:tailEnd/>
                          </a:ln>
                        </wps:spPr>
                        <wps:txbx>
                          <w:txbxContent>
                            <w:p w14:paraId="74F4B646" w14:textId="77777777" w:rsidR="00321B57" w:rsidRDefault="00321B57" w:rsidP="00321B57">
                              <w:pPr>
                                <w:spacing w:line="240" w:lineRule="auto"/>
                                <w:jc w:val="right"/>
                                <w:rPr>
                                  <w:b/>
                                  <w:color w:val="FFFFFF" w:themeColor="background1"/>
                                  <w:spacing w:val="20"/>
                                  <w:szCs w:val="20"/>
                                </w:rPr>
                              </w:pPr>
                              <w:r>
                                <w:rPr>
                                  <w:b/>
                                  <w:color w:val="FFFFFF" w:themeColor="background1"/>
                                  <w:spacing w:val="20"/>
                                  <w:szCs w:val="20"/>
                                </w:rPr>
                                <w:t xml:space="preserve"> © 2020 Richmond Catholic Parish</w:t>
                              </w:r>
                              <w:r>
                                <w:rPr>
                                  <w:b/>
                                  <w:color w:val="FFFFFF" w:themeColor="background1"/>
                                  <w:spacing w:val="20"/>
                                  <w:szCs w:val="20"/>
                                </w:rPr>
                                <w:tab/>
                              </w:r>
                            </w:p>
                            <w:p w14:paraId="6B01A00D" w14:textId="77777777" w:rsidR="00321B57" w:rsidRDefault="00321B57" w:rsidP="00321B57">
                              <w:pPr>
                                <w:spacing w:line="240" w:lineRule="auto"/>
                                <w:jc w:val="right"/>
                                <w:rPr>
                                  <w:b/>
                                  <w:color w:val="FFFFFF" w:themeColor="background1"/>
                                  <w:spacing w:val="20"/>
                                  <w:szCs w:val="20"/>
                                </w:rPr>
                              </w:pPr>
                              <w:r>
                                <w:rPr>
                                  <w:b/>
                                  <w:color w:val="FFFFFF" w:themeColor="background1"/>
                                  <w:spacing w:val="20"/>
                                  <w:szCs w:val="20"/>
                                </w:rPr>
                                <w:t xml:space="preserve">Parish Office, </w:t>
                              </w:r>
                              <w:r w:rsidRPr="00173504">
                                <w:rPr>
                                  <w:b/>
                                  <w:color w:val="FFFFFF" w:themeColor="background1"/>
                                  <w:spacing w:val="20"/>
                                  <w:szCs w:val="20"/>
                                </w:rPr>
                                <w:t>326 Church Street, Richmond VIC 3121</w:t>
                              </w:r>
                              <w:r>
                                <w:rPr>
                                  <w:b/>
                                  <w:color w:val="FFFFFF" w:themeColor="background1"/>
                                  <w:spacing w:val="20"/>
                                  <w:szCs w:val="20"/>
                                </w:rPr>
                                <w:tab/>
                              </w:r>
                            </w:p>
                            <w:p w14:paraId="3866000B" w14:textId="77777777" w:rsidR="00321B57" w:rsidRPr="00173504" w:rsidRDefault="00321B57" w:rsidP="00321B57">
                              <w:pPr>
                                <w:spacing w:line="240" w:lineRule="auto"/>
                                <w:jc w:val="right"/>
                                <w:rPr>
                                  <w:spacing w:val="20"/>
                                </w:rPr>
                              </w:pPr>
                              <w:r>
                                <w:rPr>
                                  <w:rStyle w:val="Hyperlink"/>
                                  <w:b/>
                                  <w:color w:val="FFFFFF" w:themeColor="background1"/>
                                  <w:spacing w:val="20"/>
                                  <w:szCs w:val="20"/>
                                  <w:u w:val="none"/>
                                </w:rPr>
                                <w:t xml:space="preserve"> </w:t>
                              </w:r>
                              <w:hyperlink r:id="rId17" w:history="1">
                                <w:r w:rsidRPr="0080725B">
                                  <w:rPr>
                                    <w:rStyle w:val="Hyperlink"/>
                                    <w:b/>
                                    <w:color w:val="FFFFFF" w:themeColor="background1"/>
                                    <w:spacing w:val="20"/>
                                    <w:szCs w:val="20"/>
                                    <w:u w:val="none"/>
                                  </w:rPr>
                                  <w:t>www.ignatius.org.au</w:t>
                                </w:r>
                              </w:hyperlink>
                              <w:r>
                                <w:rPr>
                                  <w:b/>
                                  <w:color w:val="FFFFFF" w:themeColor="background1"/>
                                  <w:spacing w:val="20"/>
                                  <w:szCs w:val="20"/>
                                </w:rPr>
                                <w:tab/>
                              </w:r>
                            </w:p>
                          </w:txbxContent>
                        </wps:txbx>
                        <wps:bodyPr rot="0" vert="horz" wrap="square" lIns="91440" tIns="45720" rIns="91440" bIns="45720" anchor="ctr" anchorCtr="0">
                          <a:noAutofit/>
                        </wps:bodyPr>
                      </wps:wsp>
                      <wps:wsp>
                        <wps:cNvPr id="49" name="Text Box 49"/>
                        <wps:cNvSpPr txBox="1"/>
                        <wps:spPr>
                          <a:xfrm>
                            <a:off x="208230" y="54320"/>
                            <a:ext cx="2001799" cy="591360"/>
                          </a:xfrm>
                          <a:prstGeom prst="rect">
                            <a:avLst/>
                          </a:prstGeom>
                          <a:noFill/>
                          <a:ln>
                            <a:noFill/>
                          </a:ln>
                          <a:effectLst/>
                        </wps:spPr>
                        <wps:txbx>
                          <w:txbxContent>
                            <w:p w14:paraId="3C1C806F" w14:textId="77777777" w:rsidR="00321B57" w:rsidRPr="007351B8" w:rsidRDefault="00321B57" w:rsidP="00321B57">
                              <w:pPr>
                                <w:spacing w:line="240" w:lineRule="auto"/>
                                <w:jc w:val="center"/>
                                <w:rPr>
                                  <w:rFonts w:ascii="Josefin Sans Light" w:hAnsi="Josefin Sans Light"/>
                                  <w:color w:val="FFFFFF" w:themeColor="background1"/>
                                  <w:sz w:val="140"/>
                                  <w:szCs w:val="140"/>
                                  <w14:textOutline w14:w="0" w14:cap="flat" w14:cmpd="sng" w14:algn="ctr">
                                    <w14:noFill/>
                                    <w14:prstDash w14:val="solid"/>
                                    <w14:round/>
                                  </w14:textOutline>
                                </w:rPr>
                              </w:pP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t xml:space="preserve">Richmond </w:t>
                              </w: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br/>
                                <w:t>Catholic Parish</w:t>
                              </w:r>
                              <w:r w:rsidRPr="007351B8">
                                <w:rPr>
                                  <w:rFonts w:ascii="Josefin Sans" w:hAnsi="Josefin Sans"/>
                                  <w:color w:val="FFFFFF" w:themeColor="background1"/>
                                  <w:sz w:val="26"/>
                                  <w:szCs w:val="26"/>
                                  <w14:textOutline w14:w="0" w14:cap="flat" w14:cmpd="sng" w14:algn="ctr">
                                    <w14:noFill/>
                                    <w14:prstDash w14:val="solid"/>
                                    <w14:round/>
                                  </w14:textOutline>
                                </w:rPr>
                                <w:br/>
                              </w:r>
                              <w:r w:rsidRPr="007351B8">
                                <w:rPr>
                                  <w:rFonts w:ascii="Josefin Sans Light" w:hAnsi="Josefin Sans Light"/>
                                  <w:color w:val="FFFFFF" w:themeColor="background1"/>
                                  <w:spacing w:val="-20"/>
                                  <w:w w:val="105"/>
                                  <w:szCs w:val="20"/>
                                  <w14:textOutline w14:w="0" w14:cap="flat" w14:cmpd="sng" w14:algn="ctr">
                                    <w14:noFill/>
                                    <w14:prstDash w14:val="solid"/>
                                    <w14:round/>
                                  </w14:textOutline>
                                </w:rPr>
                                <w:t>OF ST IGNATIUS &amp; ST JAMES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5F6C67" id="Group 254" o:spid="_x0000_s1033" style="position:absolute;margin-left:0;margin-top:737.1pt;width:595.3pt;height:50.75pt;z-index:251700736;mso-position-horizontal-relative:page;mso-position-vertical-relative:page;mso-width-relative:margin;mso-height-relative:margin" coordsize="75600,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">
                <v:shape id="Text Box 2" o:spid="_x0000_s1034" type="#_x0000_t202" style="position:absolute;width:75600;height:6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B+MUA&#10;AADcAAAADwAAAGRycy9kb3ducmV2LnhtbESPS2vDMBCE74X+B7GF3hq5AZfgRjYmfdCbyYPQ42Kt&#10;H4m1Mpac2P++KgRyHGbmG2adTaYTFxpca1nB6yICQVxa3XKt4LD/elmBcB5ZY2eZFMzkIEsfH9aY&#10;aHvlLV12vhYBwi5BBY33fSKlKxsy6Ba2Jw5eZQeDPsihlnrAa4CbTi6j6E0abDksNNjTpqHyvBuN&#10;gvPqOMfTtvo9cdF/j5/Fx3jI90o9P035OwhPk7+Hb+0frWAZx/B/Jhw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kH4xQAAANwAAAAPAAAAAAAAAAAAAAAAAJgCAABkcnMv&#10;ZG93bnJldi54bWxQSwUGAAAAAAQABAD1AAAAigMAAAAA&#10;" fillcolor="black" stroked="f">
                  <v:fill opacity="19789f"/>
                  <o:lock v:ext="edit" aspectratio="t"/>
                  <v:textbox>
                    <w:txbxContent>
                      <w:p w14:paraId="74F4B646" w14:textId="77777777" w:rsidR="00321B57" w:rsidRDefault="00321B57" w:rsidP="00321B57">
                        <w:pPr>
                          <w:spacing w:line="240" w:lineRule="auto"/>
                          <w:jc w:val="right"/>
                          <w:rPr>
                            <w:b/>
                            <w:color w:val="FFFFFF" w:themeColor="background1"/>
                            <w:spacing w:val="20"/>
                            <w:szCs w:val="20"/>
                          </w:rPr>
                        </w:pPr>
                        <w:r>
                          <w:rPr>
                            <w:b/>
                            <w:color w:val="FFFFFF" w:themeColor="background1"/>
                            <w:spacing w:val="20"/>
                            <w:szCs w:val="20"/>
                          </w:rPr>
                          <w:t xml:space="preserve"> © 2020 Richmond Catholic Parish</w:t>
                        </w:r>
                        <w:r>
                          <w:rPr>
                            <w:b/>
                            <w:color w:val="FFFFFF" w:themeColor="background1"/>
                            <w:spacing w:val="20"/>
                            <w:szCs w:val="20"/>
                          </w:rPr>
                          <w:tab/>
                        </w:r>
                      </w:p>
                      <w:p w14:paraId="6B01A00D" w14:textId="77777777" w:rsidR="00321B57" w:rsidRDefault="00321B57" w:rsidP="00321B57">
                        <w:pPr>
                          <w:spacing w:line="240" w:lineRule="auto"/>
                          <w:jc w:val="right"/>
                          <w:rPr>
                            <w:b/>
                            <w:color w:val="FFFFFF" w:themeColor="background1"/>
                            <w:spacing w:val="20"/>
                            <w:szCs w:val="20"/>
                          </w:rPr>
                        </w:pPr>
                        <w:r>
                          <w:rPr>
                            <w:b/>
                            <w:color w:val="FFFFFF" w:themeColor="background1"/>
                            <w:spacing w:val="20"/>
                            <w:szCs w:val="20"/>
                          </w:rPr>
                          <w:t xml:space="preserve">Parish Office, </w:t>
                        </w:r>
                        <w:r w:rsidRPr="00173504">
                          <w:rPr>
                            <w:b/>
                            <w:color w:val="FFFFFF" w:themeColor="background1"/>
                            <w:spacing w:val="20"/>
                            <w:szCs w:val="20"/>
                          </w:rPr>
                          <w:t>326 Church Street, Richmond VIC 3121</w:t>
                        </w:r>
                        <w:r>
                          <w:rPr>
                            <w:b/>
                            <w:color w:val="FFFFFF" w:themeColor="background1"/>
                            <w:spacing w:val="20"/>
                            <w:szCs w:val="20"/>
                          </w:rPr>
                          <w:tab/>
                        </w:r>
                      </w:p>
                      <w:p w14:paraId="3866000B" w14:textId="77777777" w:rsidR="00321B57" w:rsidRPr="00173504" w:rsidRDefault="00321B57" w:rsidP="00321B57">
                        <w:pPr>
                          <w:spacing w:line="240" w:lineRule="auto"/>
                          <w:jc w:val="right"/>
                          <w:rPr>
                            <w:spacing w:val="20"/>
                          </w:rPr>
                        </w:pPr>
                        <w:r>
                          <w:rPr>
                            <w:rStyle w:val="Hyperlink"/>
                            <w:b/>
                            <w:color w:val="FFFFFF" w:themeColor="background1"/>
                            <w:spacing w:val="20"/>
                            <w:szCs w:val="20"/>
                            <w:u w:val="none"/>
                          </w:rPr>
                          <w:t xml:space="preserve"> </w:t>
                        </w:r>
                        <w:hyperlink r:id="rId18" w:history="1">
                          <w:r w:rsidRPr="0080725B">
                            <w:rPr>
                              <w:rStyle w:val="Hyperlink"/>
                              <w:b/>
                              <w:color w:val="FFFFFF" w:themeColor="background1"/>
                              <w:spacing w:val="20"/>
                              <w:szCs w:val="20"/>
                              <w:u w:val="none"/>
                            </w:rPr>
                            <w:t>www.ignatius.org.au</w:t>
                          </w:r>
                        </w:hyperlink>
                        <w:r>
                          <w:rPr>
                            <w:b/>
                            <w:color w:val="FFFFFF" w:themeColor="background1"/>
                            <w:spacing w:val="20"/>
                            <w:szCs w:val="20"/>
                          </w:rPr>
                          <w:tab/>
                        </w:r>
                      </w:p>
                    </w:txbxContent>
                  </v:textbox>
                </v:shape>
                <v:shape id="Text Box 49" o:spid="_x0000_s1035" type="#_x0000_t202" style="position:absolute;left:2082;top:543;width:20018;height:5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3C1C806F" w14:textId="77777777" w:rsidR="00321B57" w:rsidRPr="007351B8" w:rsidRDefault="00321B57" w:rsidP="00321B57">
                        <w:pPr>
                          <w:spacing w:line="240" w:lineRule="auto"/>
                          <w:jc w:val="center"/>
                          <w:rPr>
                            <w:rFonts w:ascii="Josefin Sans Light" w:hAnsi="Josefin Sans Light"/>
                            <w:color w:val="FFFFFF" w:themeColor="background1"/>
                            <w:sz w:val="140"/>
                            <w:szCs w:val="140"/>
                            <w14:textOutline w14:w="0" w14:cap="flat" w14:cmpd="sng" w14:algn="ctr">
                              <w14:noFill/>
                              <w14:prstDash w14:val="solid"/>
                              <w14:round/>
                            </w14:textOutline>
                          </w:rPr>
                        </w:pP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t xml:space="preserve">Richmond </w:t>
                        </w: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br/>
                          <w:t>Catholic Parish</w:t>
                        </w:r>
                        <w:r w:rsidRPr="007351B8">
                          <w:rPr>
                            <w:rFonts w:ascii="Josefin Sans" w:hAnsi="Josefin Sans"/>
                            <w:color w:val="FFFFFF" w:themeColor="background1"/>
                            <w:sz w:val="26"/>
                            <w:szCs w:val="26"/>
                            <w14:textOutline w14:w="0" w14:cap="flat" w14:cmpd="sng" w14:algn="ctr">
                              <w14:noFill/>
                              <w14:prstDash w14:val="solid"/>
                              <w14:round/>
                            </w14:textOutline>
                          </w:rPr>
                          <w:br/>
                        </w:r>
                        <w:r w:rsidRPr="007351B8">
                          <w:rPr>
                            <w:rFonts w:ascii="Josefin Sans Light" w:hAnsi="Josefin Sans Light"/>
                            <w:color w:val="FFFFFF" w:themeColor="background1"/>
                            <w:spacing w:val="-20"/>
                            <w:w w:val="105"/>
                            <w:szCs w:val="20"/>
                            <w14:textOutline w14:w="0" w14:cap="flat" w14:cmpd="sng" w14:algn="ctr">
                              <w14:noFill/>
                              <w14:prstDash w14:val="solid"/>
                              <w14:round/>
                            </w14:textOutline>
                          </w:rPr>
                          <w:t>OF ST IGNATIUS &amp; ST JAMES</w:t>
                        </w:r>
                      </w:p>
                    </w:txbxContent>
                  </v:textbox>
                </v:shape>
                <w10:wrap anchorx="page" anchory="page"/>
              </v:group>
            </w:pict>
          </mc:Fallback>
        </mc:AlternateContent>
      </w:r>
      <w:r w:rsidR="000A3593">
        <w:rPr>
          <w:noProof/>
          <w:lang w:eastAsia="en-AU"/>
        </w:rPr>
        <w:drawing>
          <wp:anchor distT="0" distB="0" distL="114300" distR="114300" simplePos="0" relativeHeight="251564543" behindDoc="1" locked="1" layoutInCell="1" allowOverlap="1" wp14:anchorId="4FB33B6E" wp14:editId="5628C404">
            <wp:simplePos x="0" y="0"/>
            <wp:positionH relativeFrom="page">
              <wp:posOffset>-3536315</wp:posOffset>
            </wp:positionH>
            <wp:positionV relativeFrom="page">
              <wp:posOffset>0</wp:posOffset>
            </wp:positionV>
            <wp:extent cx="14251305" cy="10687685"/>
            <wp:effectExtent l="0" t="0" r="0" b="0"/>
            <wp:wrapTight wrapText="bothSides">
              <wp:wrapPolygon edited="0">
                <wp:start x="0" y="0"/>
                <wp:lineTo x="0" y="21560"/>
                <wp:lineTo x="21568" y="21560"/>
                <wp:lineTo x="21568"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0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51305" cy="10687685"/>
                    </a:xfrm>
                    <a:prstGeom prst="rect">
                      <a:avLst/>
                    </a:prstGeom>
                  </pic:spPr>
                </pic:pic>
              </a:graphicData>
            </a:graphic>
            <wp14:sizeRelH relativeFrom="margin">
              <wp14:pctWidth>0</wp14:pctWidth>
            </wp14:sizeRelH>
            <wp14:sizeRelV relativeFrom="margin">
              <wp14:pctHeight>0</wp14:pctHeight>
            </wp14:sizeRelV>
          </wp:anchor>
        </w:drawing>
      </w:r>
    </w:p>
    <w:sectPr w:rsidR="00B757AF" w:rsidRPr="00370F41" w:rsidSect="00F51413">
      <w:footerReference w:type="default" r:id="rId20"/>
      <w:pgSz w:w="11907" w:h="16838" w:code="9"/>
      <w:pgMar w:top="1440" w:right="1440" w:bottom="1440" w:left="1440" w:header="505" w:footer="50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F43BE" w14:textId="77777777" w:rsidR="00FF635D" w:rsidRDefault="00FF635D" w:rsidP="00922BF6">
      <w:r>
        <w:separator/>
      </w:r>
    </w:p>
    <w:p w14:paraId="54E6890B" w14:textId="77777777" w:rsidR="00FF635D" w:rsidRDefault="00FF635D"/>
  </w:endnote>
  <w:endnote w:type="continuationSeparator" w:id="0">
    <w:p w14:paraId="2AC1E849" w14:textId="77777777" w:rsidR="00FF635D" w:rsidRDefault="00FF635D" w:rsidP="00922BF6">
      <w:r>
        <w:continuationSeparator/>
      </w:r>
    </w:p>
    <w:p w14:paraId="6BF8FC1A" w14:textId="77777777" w:rsidR="00FF635D" w:rsidRDefault="00FF6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Josefin Sans">
    <w:panose1 w:val="00000500000000000000"/>
    <w:charset w:val="00"/>
    <w:family w:val="auto"/>
    <w:pitch w:val="variable"/>
    <w:sig w:usb0="20000007" w:usb1="00000000" w:usb2="00000000" w:usb3="00000000" w:csb0="00000193" w:csb1="00000000"/>
  </w:font>
  <w:font w:name="Josefin Sans Light">
    <w:panose1 w:val="00000400000000000000"/>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81DFE" w14:textId="77777777" w:rsidR="00E87AE4" w:rsidRPr="00312126" w:rsidRDefault="00E87AE4" w:rsidP="00312126">
    <w:pPr>
      <w:pStyle w:val="Footer"/>
      <w:tabs>
        <w:tab w:val="clear" w:pos="-216"/>
        <w:tab w:val="clear" w:pos="6030"/>
        <w:tab w:val="left" w:pos="3058"/>
      </w:tabs>
      <w:jc w:val="center"/>
      <w:rPr>
        <w:rStyle w:val="Footer-OddChar"/>
        <w:rFonts w:ascii="Century Gothic" w:hAnsi="Century Gothic"/>
        <w:lang w:val="en-AU"/>
      </w:rPr>
    </w:pPr>
    <w:r w:rsidRPr="00312126">
      <w:rPr>
        <w:rStyle w:val="Footer-OddChar"/>
        <w:rFonts w:ascii="Century Gothic" w:hAnsi="Century Gothic"/>
        <w:lang w:val="en-AU"/>
      </w:rPr>
      <w:fldChar w:fldCharType="begin"/>
    </w:r>
    <w:r w:rsidRPr="00312126">
      <w:rPr>
        <w:rStyle w:val="Footer-OddChar"/>
        <w:rFonts w:ascii="Century Gothic" w:hAnsi="Century Gothic"/>
        <w:lang w:val="en-AU"/>
      </w:rPr>
      <w:instrText xml:space="preserve"> PAGE   \* MERGEFORMAT </w:instrText>
    </w:r>
    <w:r w:rsidRPr="00312126">
      <w:rPr>
        <w:rStyle w:val="Footer-OddChar"/>
        <w:rFonts w:ascii="Century Gothic" w:hAnsi="Century Gothic"/>
        <w:lang w:val="en-AU"/>
      </w:rPr>
      <w:fldChar w:fldCharType="separate"/>
    </w:r>
    <w:r w:rsidR="00ED54D7">
      <w:rPr>
        <w:rStyle w:val="Footer-OddChar"/>
        <w:rFonts w:ascii="Century Gothic" w:hAnsi="Century Gothic"/>
        <w:noProof/>
        <w:lang w:val="en-AU"/>
      </w:rPr>
      <w:t>5</w:t>
    </w:r>
    <w:r w:rsidRPr="00312126">
      <w:rPr>
        <w:rStyle w:val="Footer-OddChar"/>
        <w:rFonts w:ascii="Century Gothic" w:hAnsi="Century Gothic"/>
        <w:noProof/>
        <w:lang w:val="en-AU"/>
      </w:rPr>
      <w:fldChar w:fldCharType="end"/>
    </w:r>
  </w:p>
  <w:p w14:paraId="47D0C013" w14:textId="77777777" w:rsidR="00E87AE4" w:rsidRDefault="00E87A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AB699" w14:textId="77777777" w:rsidR="00FF635D" w:rsidRDefault="00FF635D" w:rsidP="00922BF6">
      <w:r>
        <w:separator/>
      </w:r>
    </w:p>
    <w:p w14:paraId="55BBF1A2" w14:textId="77777777" w:rsidR="00FF635D" w:rsidRDefault="00FF635D"/>
  </w:footnote>
  <w:footnote w:type="continuationSeparator" w:id="0">
    <w:p w14:paraId="5D25D6D9" w14:textId="77777777" w:rsidR="00FF635D" w:rsidRDefault="00FF635D" w:rsidP="00922BF6">
      <w:r>
        <w:continuationSeparator/>
      </w:r>
    </w:p>
    <w:p w14:paraId="0FB027C4" w14:textId="77777777" w:rsidR="00FF635D" w:rsidRDefault="00FF63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F8A97" w14:textId="77777777" w:rsidR="00E87AE4" w:rsidRPr="00252195" w:rsidRDefault="00E87AE4" w:rsidP="00E87AE4">
    <w:pPr>
      <w:pStyle w:val="Header"/>
      <w:jc w:val="center"/>
    </w:pPr>
    <w:r w:rsidRPr="000B0C61">
      <w:rPr>
        <w:b/>
      </w:rPr>
      <w:t xml:space="preserve">St </w:t>
    </w:r>
    <w:r>
      <w:rPr>
        <w:b/>
      </w:rPr>
      <w:t>James</w:t>
    </w:r>
    <w:r w:rsidRPr="000B0C61">
      <w:rPr>
        <w:b/>
      </w:rPr>
      <w:t>’ Churc</w:t>
    </w:r>
    <w:r>
      <w:rPr>
        <w:b/>
      </w:rPr>
      <w:t>h: Richmond’s Early Catholic Church</w:t>
    </w:r>
    <w:r>
      <w:t xml:space="preserve"> </w:t>
    </w:r>
    <w:r>
      <w:br/>
    </w:r>
    <w:r w:rsidRPr="00B75F66">
      <w:rPr>
        <w:sz w:val="18"/>
        <w:szCs w:val="18"/>
      </w:rPr>
      <w:t>162 Kent Street, North Richmond</w:t>
    </w:r>
    <w:r w:rsidRPr="000B0C61">
      <w:rPr>
        <w:sz w:val="18"/>
        <w:szCs w:val="18"/>
      </w:rPr>
      <w:t xml:space="preserve"> VIC 3121, Australia | www.ignatius.org.au</w:t>
    </w:r>
  </w:p>
  <w:p w14:paraId="766FAC7B" w14:textId="1A118CB4" w:rsidR="00E87AE4" w:rsidRPr="002C1E2A" w:rsidRDefault="00E87AE4" w:rsidP="002C1E2A">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3620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E21E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7EC3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14DD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F6F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681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124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21F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DE5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F4B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45175E"/>
    <w:multiLevelType w:val="hybridMultilevel"/>
    <w:tmpl w:val="42CAD0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3123A7"/>
    <w:multiLevelType w:val="hybridMultilevel"/>
    <w:tmpl w:val="E66AF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B60B9F"/>
    <w:multiLevelType w:val="hybridMultilevel"/>
    <w:tmpl w:val="2D2C6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B6656C"/>
    <w:multiLevelType w:val="hybridMultilevel"/>
    <w:tmpl w:val="38E4D1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960A01"/>
    <w:multiLevelType w:val="hybridMultilevel"/>
    <w:tmpl w:val="0DD06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1B486E"/>
    <w:multiLevelType w:val="hybridMultilevel"/>
    <w:tmpl w:val="D102F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6A6379"/>
    <w:multiLevelType w:val="hybridMultilevel"/>
    <w:tmpl w:val="EC4E0E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056392"/>
    <w:multiLevelType w:val="hybridMultilevel"/>
    <w:tmpl w:val="3D74E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E52E56"/>
    <w:multiLevelType w:val="hybridMultilevel"/>
    <w:tmpl w:val="1F541C56"/>
    <w:lvl w:ilvl="0" w:tplc="619E5E5C">
      <w:start w:val="1"/>
      <w:numFmt w:val="bullet"/>
      <w:pStyle w:val="Ord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92C31"/>
    <w:multiLevelType w:val="hybridMultilevel"/>
    <w:tmpl w:val="FE0A5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EA67E2"/>
    <w:multiLevelType w:val="hybridMultilevel"/>
    <w:tmpl w:val="23BC6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423E9C"/>
    <w:multiLevelType w:val="hybridMultilevel"/>
    <w:tmpl w:val="7EB2D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815CC6"/>
    <w:multiLevelType w:val="hybridMultilevel"/>
    <w:tmpl w:val="C8F62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BE4B13"/>
    <w:multiLevelType w:val="hybridMultilevel"/>
    <w:tmpl w:val="AA946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18"/>
  </w:num>
  <w:num w:numId="7">
    <w:abstractNumId w:val="17"/>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0"/>
  </w:num>
  <w:num w:numId="19">
    <w:abstractNumId w:val="11"/>
  </w:num>
  <w:num w:numId="20">
    <w:abstractNumId w:val="21"/>
  </w:num>
  <w:num w:numId="21">
    <w:abstractNumId w:val="14"/>
  </w:num>
  <w:num w:numId="22">
    <w:abstractNumId w:val="12"/>
  </w:num>
  <w:num w:numId="23">
    <w:abstractNumId w:val="22"/>
  </w:num>
  <w:num w:numId="24">
    <w:abstractNumId w:val="20"/>
  </w:num>
  <w:num w:numId="25">
    <w:abstractNumId w:val="23"/>
  </w:num>
  <w:num w:numId="26">
    <w:abstractNumId w:val="15"/>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8"/>
  <w:noPunctuationKerning/>
  <w:characterSpacingControl w:val="doNotCompress"/>
  <w:hdrShapeDefaults>
    <o:shapedefaults v:ext="edit" spidmax="2049" style="mso-position-horizontal-relative:page;mso-position-vertical-relative:page"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9E0"/>
    <w:rsid w:val="00000276"/>
    <w:rsid w:val="00000FB5"/>
    <w:rsid w:val="00002307"/>
    <w:rsid w:val="0000504A"/>
    <w:rsid w:val="0000677F"/>
    <w:rsid w:val="00006D7E"/>
    <w:rsid w:val="000101CE"/>
    <w:rsid w:val="0001744E"/>
    <w:rsid w:val="00017A3E"/>
    <w:rsid w:val="00020710"/>
    <w:rsid w:val="000207BA"/>
    <w:rsid w:val="000232E0"/>
    <w:rsid w:val="00033129"/>
    <w:rsid w:val="00036F8C"/>
    <w:rsid w:val="00043874"/>
    <w:rsid w:val="00044C85"/>
    <w:rsid w:val="0004732A"/>
    <w:rsid w:val="00047708"/>
    <w:rsid w:val="00050B36"/>
    <w:rsid w:val="0005512A"/>
    <w:rsid w:val="00056056"/>
    <w:rsid w:val="0005680E"/>
    <w:rsid w:val="00060537"/>
    <w:rsid w:val="00062ADD"/>
    <w:rsid w:val="0007062D"/>
    <w:rsid w:val="00070890"/>
    <w:rsid w:val="00071890"/>
    <w:rsid w:val="00072613"/>
    <w:rsid w:val="000742D4"/>
    <w:rsid w:val="00075158"/>
    <w:rsid w:val="00086D84"/>
    <w:rsid w:val="00091E9C"/>
    <w:rsid w:val="00092016"/>
    <w:rsid w:val="00097986"/>
    <w:rsid w:val="000A3593"/>
    <w:rsid w:val="000A6B47"/>
    <w:rsid w:val="000A7865"/>
    <w:rsid w:val="000B0C61"/>
    <w:rsid w:val="000B1700"/>
    <w:rsid w:val="000B2BFD"/>
    <w:rsid w:val="000B42B1"/>
    <w:rsid w:val="000B694F"/>
    <w:rsid w:val="000B6EC8"/>
    <w:rsid w:val="000B7054"/>
    <w:rsid w:val="000C02C2"/>
    <w:rsid w:val="000C3CF5"/>
    <w:rsid w:val="000C41DF"/>
    <w:rsid w:val="000C5F52"/>
    <w:rsid w:val="000C722A"/>
    <w:rsid w:val="000C76D6"/>
    <w:rsid w:val="000C7850"/>
    <w:rsid w:val="000D0DCA"/>
    <w:rsid w:val="000D2C81"/>
    <w:rsid w:val="000D3A75"/>
    <w:rsid w:val="000D4C7F"/>
    <w:rsid w:val="000D6788"/>
    <w:rsid w:val="000D7442"/>
    <w:rsid w:val="000E04AF"/>
    <w:rsid w:val="000E32A8"/>
    <w:rsid w:val="000E3916"/>
    <w:rsid w:val="000E48A3"/>
    <w:rsid w:val="000E5D36"/>
    <w:rsid w:val="000E6B94"/>
    <w:rsid w:val="000F105D"/>
    <w:rsid w:val="000F215A"/>
    <w:rsid w:val="000F39A2"/>
    <w:rsid w:val="000F547D"/>
    <w:rsid w:val="000F6341"/>
    <w:rsid w:val="00102C7E"/>
    <w:rsid w:val="0010575E"/>
    <w:rsid w:val="00114F21"/>
    <w:rsid w:val="00116156"/>
    <w:rsid w:val="0011630B"/>
    <w:rsid w:val="00116D2C"/>
    <w:rsid w:val="00117EBE"/>
    <w:rsid w:val="001200AB"/>
    <w:rsid w:val="001243B7"/>
    <w:rsid w:val="00125E4A"/>
    <w:rsid w:val="001269A5"/>
    <w:rsid w:val="00126B18"/>
    <w:rsid w:val="00130481"/>
    <w:rsid w:val="001338E5"/>
    <w:rsid w:val="00134872"/>
    <w:rsid w:val="00141C05"/>
    <w:rsid w:val="00142850"/>
    <w:rsid w:val="00144135"/>
    <w:rsid w:val="00144B4A"/>
    <w:rsid w:val="00146B79"/>
    <w:rsid w:val="0015157E"/>
    <w:rsid w:val="00152449"/>
    <w:rsid w:val="001529C5"/>
    <w:rsid w:val="001558BA"/>
    <w:rsid w:val="001558CB"/>
    <w:rsid w:val="00155D07"/>
    <w:rsid w:val="00161E16"/>
    <w:rsid w:val="00162A04"/>
    <w:rsid w:val="00165305"/>
    <w:rsid w:val="00170177"/>
    <w:rsid w:val="0017116A"/>
    <w:rsid w:val="00172FB5"/>
    <w:rsid w:val="00173504"/>
    <w:rsid w:val="00173A32"/>
    <w:rsid w:val="001741D7"/>
    <w:rsid w:val="001759CD"/>
    <w:rsid w:val="00175B80"/>
    <w:rsid w:val="001770BB"/>
    <w:rsid w:val="001775AC"/>
    <w:rsid w:val="00182987"/>
    <w:rsid w:val="00182B7A"/>
    <w:rsid w:val="00184799"/>
    <w:rsid w:val="00191BC4"/>
    <w:rsid w:val="00194606"/>
    <w:rsid w:val="00197007"/>
    <w:rsid w:val="001A0786"/>
    <w:rsid w:val="001A43A7"/>
    <w:rsid w:val="001A7DC9"/>
    <w:rsid w:val="001B1C68"/>
    <w:rsid w:val="001B38BA"/>
    <w:rsid w:val="001B7C73"/>
    <w:rsid w:val="001C0758"/>
    <w:rsid w:val="001C50A2"/>
    <w:rsid w:val="001C52DE"/>
    <w:rsid w:val="001C5483"/>
    <w:rsid w:val="001C57A4"/>
    <w:rsid w:val="001C58C2"/>
    <w:rsid w:val="001C6BAA"/>
    <w:rsid w:val="001C759B"/>
    <w:rsid w:val="001D330D"/>
    <w:rsid w:val="001D3801"/>
    <w:rsid w:val="001D58B2"/>
    <w:rsid w:val="001E06FC"/>
    <w:rsid w:val="001E0741"/>
    <w:rsid w:val="001E0A8A"/>
    <w:rsid w:val="001E166D"/>
    <w:rsid w:val="001E18E4"/>
    <w:rsid w:val="001E320B"/>
    <w:rsid w:val="001E4C80"/>
    <w:rsid w:val="001F20E3"/>
    <w:rsid w:val="001F2162"/>
    <w:rsid w:val="00201832"/>
    <w:rsid w:val="00201CE1"/>
    <w:rsid w:val="002025A4"/>
    <w:rsid w:val="00202CFD"/>
    <w:rsid w:val="00203C16"/>
    <w:rsid w:val="002052F4"/>
    <w:rsid w:val="00207413"/>
    <w:rsid w:val="002102BA"/>
    <w:rsid w:val="00216787"/>
    <w:rsid w:val="002203FD"/>
    <w:rsid w:val="002208A4"/>
    <w:rsid w:val="00220AA0"/>
    <w:rsid w:val="002217F1"/>
    <w:rsid w:val="00223B8A"/>
    <w:rsid w:val="00224501"/>
    <w:rsid w:val="00227A92"/>
    <w:rsid w:val="002324A2"/>
    <w:rsid w:val="002329C0"/>
    <w:rsid w:val="00236740"/>
    <w:rsid w:val="0023700B"/>
    <w:rsid w:val="00242548"/>
    <w:rsid w:val="00242BE5"/>
    <w:rsid w:val="002438C5"/>
    <w:rsid w:val="00243939"/>
    <w:rsid w:val="002445E9"/>
    <w:rsid w:val="00244F5C"/>
    <w:rsid w:val="00246FC0"/>
    <w:rsid w:val="00250ABD"/>
    <w:rsid w:val="00250F0E"/>
    <w:rsid w:val="0025183B"/>
    <w:rsid w:val="0025207E"/>
    <w:rsid w:val="0025267C"/>
    <w:rsid w:val="00252FE2"/>
    <w:rsid w:val="002626FA"/>
    <w:rsid w:val="002642F7"/>
    <w:rsid w:val="00267925"/>
    <w:rsid w:val="002679E1"/>
    <w:rsid w:val="00271566"/>
    <w:rsid w:val="0027214A"/>
    <w:rsid w:val="0027738C"/>
    <w:rsid w:val="0028286B"/>
    <w:rsid w:val="002850CE"/>
    <w:rsid w:val="00286C8F"/>
    <w:rsid w:val="00291FAB"/>
    <w:rsid w:val="00292616"/>
    <w:rsid w:val="00292B1D"/>
    <w:rsid w:val="00296CF0"/>
    <w:rsid w:val="00296F8A"/>
    <w:rsid w:val="002979C0"/>
    <w:rsid w:val="002A1583"/>
    <w:rsid w:val="002A1A15"/>
    <w:rsid w:val="002A779F"/>
    <w:rsid w:val="002A7F1E"/>
    <w:rsid w:val="002B33E6"/>
    <w:rsid w:val="002B3D5F"/>
    <w:rsid w:val="002C0087"/>
    <w:rsid w:val="002C1E2A"/>
    <w:rsid w:val="002C3F73"/>
    <w:rsid w:val="002C55FA"/>
    <w:rsid w:val="002C6EC5"/>
    <w:rsid w:val="002C790C"/>
    <w:rsid w:val="002D0A21"/>
    <w:rsid w:val="002D42F6"/>
    <w:rsid w:val="002D6436"/>
    <w:rsid w:val="002E05FE"/>
    <w:rsid w:val="002E06B7"/>
    <w:rsid w:val="002E3856"/>
    <w:rsid w:val="002E42BB"/>
    <w:rsid w:val="002E45FD"/>
    <w:rsid w:val="002E464C"/>
    <w:rsid w:val="002F046D"/>
    <w:rsid w:val="002F058D"/>
    <w:rsid w:val="002F3853"/>
    <w:rsid w:val="002F5107"/>
    <w:rsid w:val="002F6030"/>
    <w:rsid w:val="002F6D4C"/>
    <w:rsid w:val="003012A2"/>
    <w:rsid w:val="00305AEC"/>
    <w:rsid w:val="00310123"/>
    <w:rsid w:val="0031044B"/>
    <w:rsid w:val="00311211"/>
    <w:rsid w:val="00312126"/>
    <w:rsid w:val="0031684B"/>
    <w:rsid w:val="00321B57"/>
    <w:rsid w:val="00322813"/>
    <w:rsid w:val="00325025"/>
    <w:rsid w:val="0032669C"/>
    <w:rsid w:val="00327DFF"/>
    <w:rsid w:val="00331978"/>
    <w:rsid w:val="00334414"/>
    <w:rsid w:val="00334E5B"/>
    <w:rsid w:val="0034367E"/>
    <w:rsid w:val="003439DD"/>
    <w:rsid w:val="00343E21"/>
    <w:rsid w:val="00345C56"/>
    <w:rsid w:val="00346ADA"/>
    <w:rsid w:val="003508DE"/>
    <w:rsid w:val="00353737"/>
    <w:rsid w:val="003558A6"/>
    <w:rsid w:val="00355EAA"/>
    <w:rsid w:val="003574E5"/>
    <w:rsid w:val="00357592"/>
    <w:rsid w:val="00357B90"/>
    <w:rsid w:val="003614B2"/>
    <w:rsid w:val="00361DE3"/>
    <w:rsid w:val="0036374F"/>
    <w:rsid w:val="0036471C"/>
    <w:rsid w:val="0036614C"/>
    <w:rsid w:val="00370F41"/>
    <w:rsid w:val="00381388"/>
    <w:rsid w:val="003911F4"/>
    <w:rsid w:val="00394A8D"/>
    <w:rsid w:val="00394C71"/>
    <w:rsid w:val="003A13F4"/>
    <w:rsid w:val="003B08F6"/>
    <w:rsid w:val="003B1FA3"/>
    <w:rsid w:val="003B224E"/>
    <w:rsid w:val="003B32F9"/>
    <w:rsid w:val="003B3444"/>
    <w:rsid w:val="003B4E31"/>
    <w:rsid w:val="003B697E"/>
    <w:rsid w:val="003D583C"/>
    <w:rsid w:val="003D5DD6"/>
    <w:rsid w:val="003E04AF"/>
    <w:rsid w:val="003E1AD0"/>
    <w:rsid w:val="003E3794"/>
    <w:rsid w:val="003E5D39"/>
    <w:rsid w:val="003E64F2"/>
    <w:rsid w:val="003F0EE2"/>
    <w:rsid w:val="003F2E10"/>
    <w:rsid w:val="003F2FCC"/>
    <w:rsid w:val="003F3C18"/>
    <w:rsid w:val="003F5AA6"/>
    <w:rsid w:val="003F5C0E"/>
    <w:rsid w:val="00404956"/>
    <w:rsid w:val="0040559F"/>
    <w:rsid w:val="0041155C"/>
    <w:rsid w:val="00413A36"/>
    <w:rsid w:val="00414960"/>
    <w:rsid w:val="00417381"/>
    <w:rsid w:val="004223CE"/>
    <w:rsid w:val="004234B9"/>
    <w:rsid w:val="004243DE"/>
    <w:rsid w:val="00424540"/>
    <w:rsid w:val="004258EC"/>
    <w:rsid w:val="004265E0"/>
    <w:rsid w:val="00426965"/>
    <w:rsid w:val="00426986"/>
    <w:rsid w:val="00432CC6"/>
    <w:rsid w:val="00436588"/>
    <w:rsid w:val="00440555"/>
    <w:rsid w:val="00441E9F"/>
    <w:rsid w:val="00442B94"/>
    <w:rsid w:val="00442C39"/>
    <w:rsid w:val="00445CA5"/>
    <w:rsid w:val="004511EE"/>
    <w:rsid w:val="00454EBA"/>
    <w:rsid w:val="004574AD"/>
    <w:rsid w:val="00467260"/>
    <w:rsid w:val="00467702"/>
    <w:rsid w:val="00467D50"/>
    <w:rsid w:val="00471173"/>
    <w:rsid w:val="00471A3C"/>
    <w:rsid w:val="00477799"/>
    <w:rsid w:val="00480FE7"/>
    <w:rsid w:val="004816F3"/>
    <w:rsid w:val="0048330A"/>
    <w:rsid w:val="00483D3D"/>
    <w:rsid w:val="00486A84"/>
    <w:rsid w:val="004911FF"/>
    <w:rsid w:val="0049394F"/>
    <w:rsid w:val="0049425F"/>
    <w:rsid w:val="004945F0"/>
    <w:rsid w:val="00494A71"/>
    <w:rsid w:val="004965C6"/>
    <w:rsid w:val="00496E90"/>
    <w:rsid w:val="00496FBA"/>
    <w:rsid w:val="004A0828"/>
    <w:rsid w:val="004A1EF3"/>
    <w:rsid w:val="004A358E"/>
    <w:rsid w:val="004A5C35"/>
    <w:rsid w:val="004A6D5C"/>
    <w:rsid w:val="004A740E"/>
    <w:rsid w:val="004B09B2"/>
    <w:rsid w:val="004B0D08"/>
    <w:rsid w:val="004B2978"/>
    <w:rsid w:val="004B3B67"/>
    <w:rsid w:val="004C0403"/>
    <w:rsid w:val="004C1403"/>
    <w:rsid w:val="004C1A82"/>
    <w:rsid w:val="004C3C88"/>
    <w:rsid w:val="004C6B31"/>
    <w:rsid w:val="004D3435"/>
    <w:rsid w:val="004D4D52"/>
    <w:rsid w:val="004D5AEC"/>
    <w:rsid w:val="004D6CAD"/>
    <w:rsid w:val="004E069B"/>
    <w:rsid w:val="004E3E23"/>
    <w:rsid w:val="004E51A2"/>
    <w:rsid w:val="004E5DC5"/>
    <w:rsid w:val="004F14EA"/>
    <w:rsid w:val="004F42BD"/>
    <w:rsid w:val="004F5ACD"/>
    <w:rsid w:val="004F6C89"/>
    <w:rsid w:val="00505614"/>
    <w:rsid w:val="005056DF"/>
    <w:rsid w:val="00506AFC"/>
    <w:rsid w:val="00510A69"/>
    <w:rsid w:val="00514F0E"/>
    <w:rsid w:val="00516810"/>
    <w:rsid w:val="00521DBD"/>
    <w:rsid w:val="00523AD4"/>
    <w:rsid w:val="00523CB0"/>
    <w:rsid w:val="00525656"/>
    <w:rsid w:val="00525ADC"/>
    <w:rsid w:val="00526208"/>
    <w:rsid w:val="005325A4"/>
    <w:rsid w:val="0053581E"/>
    <w:rsid w:val="005378CA"/>
    <w:rsid w:val="0054044B"/>
    <w:rsid w:val="0054046B"/>
    <w:rsid w:val="00541238"/>
    <w:rsid w:val="00541CD8"/>
    <w:rsid w:val="0054466A"/>
    <w:rsid w:val="0054467F"/>
    <w:rsid w:val="0054578A"/>
    <w:rsid w:val="00550EF3"/>
    <w:rsid w:val="00551942"/>
    <w:rsid w:val="005526FC"/>
    <w:rsid w:val="00552AE3"/>
    <w:rsid w:val="0055577E"/>
    <w:rsid w:val="00557D00"/>
    <w:rsid w:val="00562585"/>
    <w:rsid w:val="005637CA"/>
    <w:rsid w:val="0056448C"/>
    <w:rsid w:val="0056474F"/>
    <w:rsid w:val="005654EA"/>
    <w:rsid w:val="00566759"/>
    <w:rsid w:val="00567135"/>
    <w:rsid w:val="00571F5B"/>
    <w:rsid w:val="005730B9"/>
    <w:rsid w:val="00573C81"/>
    <w:rsid w:val="00584C96"/>
    <w:rsid w:val="00585C73"/>
    <w:rsid w:val="00587894"/>
    <w:rsid w:val="00587E73"/>
    <w:rsid w:val="00587EF0"/>
    <w:rsid w:val="005902FF"/>
    <w:rsid w:val="00590C20"/>
    <w:rsid w:val="0059277B"/>
    <w:rsid w:val="00593827"/>
    <w:rsid w:val="005947CB"/>
    <w:rsid w:val="00596FEB"/>
    <w:rsid w:val="005A34EE"/>
    <w:rsid w:val="005A4D3E"/>
    <w:rsid w:val="005A53F5"/>
    <w:rsid w:val="005A740B"/>
    <w:rsid w:val="005B0214"/>
    <w:rsid w:val="005B591B"/>
    <w:rsid w:val="005C0C0F"/>
    <w:rsid w:val="005C15FF"/>
    <w:rsid w:val="005C1EF5"/>
    <w:rsid w:val="005C3154"/>
    <w:rsid w:val="005C3F05"/>
    <w:rsid w:val="005D03DC"/>
    <w:rsid w:val="005D16B2"/>
    <w:rsid w:val="005D1763"/>
    <w:rsid w:val="005D3278"/>
    <w:rsid w:val="005D376C"/>
    <w:rsid w:val="005D377F"/>
    <w:rsid w:val="005E0BCB"/>
    <w:rsid w:val="005E174C"/>
    <w:rsid w:val="005E17DF"/>
    <w:rsid w:val="005E3481"/>
    <w:rsid w:val="005E62D8"/>
    <w:rsid w:val="005F4964"/>
    <w:rsid w:val="006052F4"/>
    <w:rsid w:val="00605996"/>
    <w:rsid w:val="0060752F"/>
    <w:rsid w:val="00613B0D"/>
    <w:rsid w:val="006213F1"/>
    <w:rsid w:val="00622AA8"/>
    <w:rsid w:val="00630DBD"/>
    <w:rsid w:val="006340D5"/>
    <w:rsid w:val="00634E64"/>
    <w:rsid w:val="0064103C"/>
    <w:rsid w:val="0064221D"/>
    <w:rsid w:val="00645E19"/>
    <w:rsid w:val="0064678F"/>
    <w:rsid w:val="00646C49"/>
    <w:rsid w:val="006470AE"/>
    <w:rsid w:val="00647C6D"/>
    <w:rsid w:val="0065293C"/>
    <w:rsid w:val="00652BF2"/>
    <w:rsid w:val="0065567B"/>
    <w:rsid w:val="00666903"/>
    <w:rsid w:val="00671442"/>
    <w:rsid w:val="006727A1"/>
    <w:rsid w:val="006829A7"/>
    <w:rsid w:val="006863D8"/>
    <w:rsid w:val="006864B0"/>
    <w:rsid w:val="00691E0F"/>
    <w:rsid w:val="006965BC"/>
    <w:rsid w:val="006976CE"/>
    <w:rsid w:val="006A0C1C"/>
    <w:rsid w:val="006A6881"/>
    <w:rsid w:val="006B18FD"/>
    <w:rsid w:val="006C31A4"/>
    <w:rsid w:val="006C51D7"/>
    <w:rsid w:val="006D1A5D"/>
    <w:rsid w:val="006D4417"/>
    <w:rsid w:val="006D490E"/>
    <w:rsid w:val="006E0A31"/>
    <w:rsid w:val="006E21A3"/>
    <w:rsid w:val="006E41CD"/>
    <w:rsid w:val="006E7647"/>
    <w:rsid w:val="006F0C75"/>
    <w:rsid w:val="006F127E"/>
    <w:rsid w:val="006F2263"/>
    <w:rsid w:val="006F3971"/>
    <w:rsid w:val="006F75FA"/>
    <w:rsid w:val="00701D87"/>
    <w:rsid w:val="007062CC"/>
    <w:rsid w:val="007071B7"/>
    <w:rsid w:val="0071160D"/>
    <w:rsid w:val="0071348B"/>
    <w:rsid w:val="0071380A"/>
    <w:rsid w:val="0071641D"/>
    <w:rsid w:val="00720867"/>
    <w:rsid w:val="007217E6"/>
    <w:rsid w:val="00722F39"/>
    <w:rsid w:val="007248D5"/>
    <w:rsid w:val="007273D6"/>
    <w:rsid w:val="007314B3"/>
    <w:rsid w:val="00733538"/>
    <w:rsid w:val="0073431B"/>
    <w:rsid w:val="00737633"/>
    <w:rsid w:val="0074095E"/>
    <w:rsid w:val="0074265B"/>
    <w:rsid w:val="00743292"/>
    <w:rsid w:val="00747A3B"/>
    <w:rsid w:val="007537B8"/>
    <w:rsid w:val="007541D2"/>
    <w:rsid w:val="00756C6E"/>
    <w:rsid w:val="007572BF"/>
    <w:rsid w:val="0076144B"/>
    <w:rsid w:val="00763C13"/>
    <w:rsid w:val="007679B2"/>
    <w:rsid w:val="00772A99"/>
    <w:rsid w:val="007748C0"/>
    <w:rsid w:val="0077512A"/>
    <w:rsid w:val="00781680"/>
    <w:rsid w:val="0078318F"/>
    <w:rsid w:val="00793A78"/>
    <w:rsid w:val="007A0567"/>
    <w:rsid w:val="007A0AF8"/>
    <w:rsid w:val="007A2296"/>
    <w:rsid w:val="007A2380"/>
    <w:rsid w:val="007A4615"/>
    <w:rsid w:val="007A52CA"/>
    <w:rsid w:val="007C0824"/>
    <w:rsid w:val="007C4730"/>
    <w:rsid w:val="007C5702"/>
    <w:rsid w:val="007C789E"/>
    <w:rsid w:val="007C78C4"/>
    <w:rsid w:val="007D2046"/>
    <w:rsid w:val="007D496E"/>
    <w:rsid w:val="007D50F7"/>
    <w:rsid w:val="007D59CB"/>
    <w:rsid w:val="007E0709"/>
    <w:rsid w:val="007E1C6F"/>
    <w:rsid w:val="007E2455"/>
    <w:rsid w:val="007E47ED"/>
    <w:rsid w:val="007E50D5"/>
    <w:rsid w:val="007E5598"/>
    <w:rsid w:val="007E62AD"/>
    <w:rsid w:val="007E7C3D"/>
    <w:rsid w:val="007F1B69"/>
    <w:rsid w:val="007F5055"/>
    <w:rsid w:val="00802E9A"/>
    <w:rsid w:val="00805D5B"/>
    <w:rsid w:val="0080725B"/>
    <w:rsid w:val="0081376C"/>
    <w:rsid w:val="00816D07"/>
    <w:rsid w:val="0081738C"/>
    <w:rsid w:val="008175FA"/>
    <w:rsid w:val="00817773"/>
    <w:rsid w:val="00820D0A"/>
    <w:rsid w:val="0082250D"/>
    <w:rsid w:val="008229B2"/>
    <w:rsid w:val="00826C26"/>
    <w:rsid w:val="00834C50"/>
    <w:rsid w:val="00837372"/>
    <w:rsid w:val="00840CE4"/>
    <w:rsid w:val="00841CC4"/>
    <w:rsid w:val="00843E1B"/>
    <w:rsid w:val="00847738"/>
    <w:rsid w:val="00852BBA"/>
    <w:rsid w:val="00870943"/>
    <w:rsid w:val="00880266"/>
    <w:rsid w:val="00880646"/>
    <w:rsid w:val="00880865"/>
    <w:rsid w:val="00881CC5"/>
    <w:rsid w:val="00886411"/>
    <w:rsid w:val="00886FAB"/>
    <w:rsid w:val="00887F31"/>
    <w:rsid w:val="0089051A"/>
    <w:rsid w:val="00895B77"/>
    <w:rsid w:val="008A30E0"/>
    <w:rsid w:val="008A3C89"/>
    <w:rsid w:val="008A4F15"/>
    <w:rsid w:val="008A4FD3"/>
    <w:rsid w:val="008B1036"/>
    <w:rsid w:val="008B142D"/>
    <w:rsid w:val="008B144B"/>
    <w:rsid w:val="008B2C7E"/>
    <w:rsid w:val="008B3ED2"/>
    <w:rsid w:val="008B45DF"/>
    <w:rsid w:val="008B48C1"/>
    <w:rsid w:val="008B60C7"/>
    <w:rsid w:val="008B663E"/>
    <w:rsid w:val="008C3644"/>
    <w:rsid w:val="008C37C8"/>
    <w:rsid w:val="008D26D7"/>
    <w:rsid w:val="008D2F28"/>
    <w:rsid w:val="008D4F07"/>
    <w:rsid w:val="008D6E59"/>
    <w:rsid w:val="008D725E"/>
    <w:rsid w:val="008D7624"/>
    <w:rsid w:val="008E4FC5"/>
    <w:rsid w:val="008E7FFD"/>
    <w:rsid w:val="008F0D75"/>
    <w:rsid w:val="008F1ED1"/>
    <w:rsid w:val="008F281E"/>
    <w:rsid w:val="008F5A35"/>
    <w:rsid w:val="008F5F85"/>
    <w:rsid w:val="008F765C"/>
    <w:rsid w:val="008F7CBF"/>
    <w:rsid w:val="00901AAF"/>
    <w:rsid w:val="00902272"/>
    <w:rsid w:val="00904395"/>
    <w:rsid w:val="0090621F"/>
    <w:rsid w:val="00906C74"/>
    <w:rsid w:val="00915BDD"/>
    <w:rsid w:val="009162A6"/>
    <w:rsid w:val="009169A4"/>
    <w:rsid w:val="00917E96"/>
    <w:rsid w:val="00920765"/>
    <w:rsid w:val="00920C27"/>
    <w:rsid w:val="00920C4C"/>
    <w:rsid w:val="00920E73"/>
    <w:rsid w:val="00922766"/>
    <w:rsid w:val="00922BF6"/>
    <w:rsid w:val="009241D2"/>
    <w:rsid w:val="009249F8"/>
    <w:rsid w:val="00932DED"/>
    <w:rsid w:val="00932EB1"/>
    <w:rsid w:val="00935542"/>
    <w:rsid w:val="009427A1"/>
    <w:rsid w:val="00953D49"/>
    <w:rsid w:val="00955E8F"/>
    <w:rsid w:val="0096736F"/>
    <w:rsid w:val="009710E8"/>
    <w:rsid w:val="00975996"/>
    <w:rsid w:val="00976DF7"/>
    <w:rsid w:val="00982D8A"/>
    <w:rsid w:val="009855A6"/>
    <w:rsid w:val="009903A9"/>
    <w:rsid w:val="00993066"/>
    <w:rsid w:val="009934F8"/>
    <w:rsid w:val="00995191"/>
    <w:rsid w:val="00995523"/>
    <w:rsid w:val="00995AF5"/>
    <w:rsid w:val="009A0DE7"/>
    <w:rsid w:val="009A4B05"/>
    <w:rsid w:val="009B2F02"/>
    <w:rsid w:val="009B3E79"/>
    <w:rsid w:val="009B4736"/>
    <w:rsid w:val="009B525B"/>
    <w:rsid w:val="009B605E"/>
    <w:rsid w:val="009C5CCA"/>
    <w:rsid w:val="009D3B9B"/>
    <w:rsid w:val="009D3BF7"/>
    <w:rsid w:val="009D45B0"/>
    <w:rsid w:val="009D564D"/>
    <w:rsid w:val="009D73B9"/>
    <w:rsid w:val="009D7D7A"/>
    <w:rsid w:val="009E51D3"/>
    <w:rsid w:val="009E738D"/>
    <w:rsid w:val="009F0D68"/>
    <w:rsid w:val="009F1D84"/>
    <w:rsid w:val="009F4CED"/>
    <w:rsid w:val="009F5403"/>
    <w:rsid w:val="009F5991"/>
    <w:rsid w:val="00A0150F"/>
    <w:rsid w:val="00A022D2"/>
    <w:rsid w:val="00A032BB"/>
    <w:rsid w:val="00A047CE"/>
    <w:rsid w:val="00A077B1"/>
    <w:rsid w:val="00A15A41"/>
    <w:rsid w:val="00A171AE"/>
    <w:rsid w:val="00A2112E"/>
    <w:rsid w:val="00A227B2"/>
    <w:rsid w:val="00A22B3D"/>
    <w:rsid w:val="00A275D5"/>
    <w:rsid w:val="00A31042"/>
    <w:rsid w:val="00A31CFC"/>
    <w:rsid w:val="00A33289"/>
    <w:rsid w:val="00A36E88"/>
    <w:rsid w:val="00A37AA4"/>
    <w:rsid w:val="00A41B88"/>
    <w:rsid w:val="00A43331"/>
    <w:rsid w:val="00A466CF"/>
    <w:rsid w:val="00A57A65"/>
    <w:rsid w:val="00A610A6"/>
    <w:rsid w:val="00A7334B"/>
    <w:rsid w:val="00A74CDD"/>
    <w:rsid w:val="00A7607C"/>
    <w:rsid w:val="00A762BC"/>
    <w:rsid w:val="00A82D01"/>
    <w:rsid w:val="00A86AE0"/>
    <w:rsid w:val="00A870DC"/>
    <w:rsid w:val="00A94531"/>
    <w:rsid w:val="00AA1287"/>
    <w:rsid w:val="00AA24B0"/>
    <w:rsid w:val="00AA2E22"/>
    <w:rsid w:val="00AA5501"/>
    <w:rsid w:val="00AA644A"/>
    <w:rsid w:val="00AB0B4B"/>
    <w:rsid w:val="00AB19E0"/>
    <w:rsid w:val="00AB2542"/>
    <w:rsid w:val="00AB3553"/>
    <w:rsid w:val="00AB4567"/>
    <w:rsid w:val="00AB4C59"/>
    <w:rsid w:val="00AB626E"/>
    <w:rsid w:val="00AB7C74"/>
    <w:rsid w:val="00AC0A85"/>
    <w:rsid w:val="00AC18BA"/>
    <w:rsid w:val="00AC2908"/>
    <w:rsid w:val="00AC2D4C"/>
    <w:rsid w:val="00AC2F1A"/>
    <w:rsid w:val="00AC78E1"/>
    <w:rsid w:val="00AD0771"/>
    <w:rsid w:val="00AD0BD0"/>
    <w:rsid w:val="00AD1BFB"/>
    <w:rsid w:val="00AD230A"/>
    <w:rsid w:val="00AD49CE"/>
    <w:rsid w:val="00AD51FC"/>
    <w:rsid w:val="00AD5AA2"/>
    <w:rsid w:val="00AE4DC5"/>
    <w:rsid w:val="00AE7121"/>
    <w:rsid w:val="00AF1339"/>
    <w:rsid w:val="00AF1BF4"/>
    <w:rsid w:val="00AF2707"/>
    <w:rsid w:val="00B0567E"/>
    <w:rsid w:val="00B06C51"/>
    <w:rsid w:val="00B07033"/>
    <w:rsid w:val="00B070D9"/>
    <w:rsid w:val="00B1144F"/>
    <w:rsid w:val="00B1293D"/>
    <w:rsid w:val="00B131BF"/>
    <w:rsid w:val="00B13FD3"/>
    <w:rsid w:val="00B17236"/>
    <w:rsid w:val="00B17384"/>
    <w:rsid w:val="00B176C1"/>
    <w:rsid w:val="00B17997"/>
    <w:rsid w:val="00B17D0F"/>
    <w:rsid w:val="00B20B9B"/>
    <w:rsid w:val="00B22BEB"/>
    <w:rsid w:val="00B25022"/>
    <w:rsid w:val="00B2504F"/>
    <w:rsid w:val="00B267F1"/>
    <w:rsid w:val="00B26E2A"/>
    <w:rsid w:val="00B305BB"/>
    <w:rsid w:val="00B41B63"/>
    <w:rsid w:val="00B458A4"/>
    <w:rsid w:val="00B46BAE"/>
    <w:rsid w:val="00B57AD7"/>
    <w:rsid w:val="00B62AD8"/>
    <w:rsid w:val="00B6417A"/>
    <w:rsid w:val="00B6444E"/>
    <w:rsid w:val="00B67654"/>
    <w:rsid w:val="00B709B7"/>
    <w:rsid w:val="00B70CC5"/>
    <w:rsid w:val="00B7165D"/>
    <w:rsid w:val="00B73EC4"/>
    <w:rsid w:val="00B746B8"/>
    <w:rsid w:val="00B757AF"/>
    <w:rsid w:val="00B75873"/>
    <w:rsid w:val="00B75E7C"/>
    <w:rsid w:val="00B80BD7"/>
    <w:rsid w:val="00B85D69"/>
    <w:rsid w:val="00B9063E"/>
    <w:rsid w:val="00B90A8A"/>
    <w:rsid w:val="00B90FEB"/>
    <w:rsid w:val="00B914AA"/>
    <w:rsid w:val="00B9190D"/>
    <w:rsid w:val="00B92F3B"/>
    <w:rsid w:val="00B964C5"/>
    <w:rsid w:val="00B96C79"/>
    <w:rsid w:val="00BA392A"/>
    <w:rsid w:val="00BA41BF"/>
    <w:rsid w:val="00BA4244"/>
    <w:rsid w:val="00BA66A5"/>
    <w:rsid w:val="00BB25C3"/>
    <w:rsid w:val="00BB2F5E"/>
    <w:rsid w:val="00BB3507"/>
    <w:rsid w:val="00BB3668"/>
    <w:rsid w:val="00BC35AE"/>
    <w:rsid w:val="00BD159A"/>
    <w:rsid w:val="00BD2802"/>
    <w:rsid w:val="00BD4834"/>
    <w:rsid w:val="00BD54C6"/>
    <w:rsid w:val="00BD5A4E"/>
    <w:rsid w:val="00BE04F2"/>
    <w:rsid w:val="00BE08DB"/>
    <w:rsid w:val="00BE0ED6"/>
    <w:rsid w:val="00BE1B09"/>
    <w:rsid w:val="00BE375D"/>
    <w:rsid w:val="00BE4886"/>
    <w:rsid w:val="00BE7C5F"/>
    <w:rsid w:val="00BF2BA6"/>
    <w:rsid w:val="00BF2EFA"/>
    <w:rsid w:val="00BF3E71"/>
    <w:rsid w:val="00BF69A9"/>
    <w:rsid w:val="00BF6B64"/>
    <w:rsid w:val="00C03BAE"/>
    <w:rsid w:val="00C04123"/>
    <w:rsid w:val="00C05E41"/>
    <w:rsid w:val="00C10B19"/>
    <w:rsid w:val="00C16455"/>
    <w:rsid w:val="00C16A87"/>
    <w:rsid w:val="00C20F12"/>
    <w:rsid w:val="00C2342C"/>
    <w:rsid w:val="00C24DB6"/>
    <w:rsid w:val="00C27F36"/>
    <w:rsid w:val="00C3066E"/>
    <w:rsid w:val="00C30A76"/>
    <w:rsid w:val="00C3254B"/>
    <w:rsid w:val="00C34318"/>
    <w:rsid w:val="00C40804"/>
    <w:rsid w:val="00C40895"/>
    <w:rsid w:val="00C40CAA"/>
    <w:rsid w:val="00C42BF9"/>
    <w:rsid w:val="00C457FD"/>
    <w:rsid w:val="00C51D95"/>
    <w:rsid w:val="00C535B3"/>
    <w:rsid w:val="00C54CFF"/>
    <w:rsid w:val="00C558FC"/>
    <w:rsid w:val="00C609C9"/>
    <w:rsid w:val="00C64A31"/>
    <w:rsid w:val="00C6584A"/>
    <w:rsid w:val="00C66851"/>
    <w:rsid w:val="00C71CA9"/>
    <w:rsid w:val="00C736A5"/>
    <w:rsid w:val="00C73F54"/>
    <w:rsid w:val="00C7559F"/>
    <w:rsid w:val="00C81F8A"/>
    <w:rsid w:val="00C84B29"/>
    <w:rsid w:val="00C87417"/>
    <w:rsid w:val="00C925F0"/>
    <w:rsid w:val="00C94213"/>
    <w:rsid w:val="00CA1586"/>
    <w:rsid w:val="00CA1F0B"/>
    <w:rsid w:val="00CA2281"/>
    <w:rsid w:val="00CA233F"/>
    <w:rsid w:val="00CA40EC"/>
    <w:rsid w:val="00CB2912"/>
    <w:rsid w:val="00CB5822"/>
    <w:rsid w:val="00CC2807"/>
    <w:rsid w:val="00CC30F9"/>
    <w:rsid w:val="00CC4940"/>
    <w:rsid w:val="00CD3F17"/>
    <w:rsid w:val="00CE1538"/>
    <w:rsid w:val="00CE238B"/>
    <w:rsid w:val="00CE5C70"/>
    <w:rsid w:val="00CE5CAC"/>
    <w:rsid w:val="00CE63C1"/>
    <w:rsid w:val="00CF307D"/>
    <w:rsid w:val="00CF368E"/>
    <w:rsid w:val="00CF7C36"/>
    <w:rsid w:val="00CF7CD2"/>
    <w:rsid w:val="00D017A4"/>
    <w:rsid w:val="00D02D17"/>
    <w:rsid w:val="00D03A16"/>
    <w:rsid w:val="00D108EF"/>
    <w:rsid w:val="00D112E7"/>
    <w:rsid w:val="00D254E8"/>
    <w:rsid w:val="00D309D9"/>
    <w:rsid w:val="00D309DC"/>
    <w:rsid w:val="00D36C65"/>
    <w:rsid w:val="00D37535"/>
    <w:rsid w:val="00D40079"/>
    <w:rsid w:val="00D409FB"/>
    <w:rsid w:val="00D42BB5"/>
    <w:rsid w:val="00D440A0"/>
    <w:rsid w:val="00D44D61"/>
    <w:rsid w:val="00D4533E"/>
    <w:rsid w:val="00D46D7E"/>
    <w:rsid w:val="00D51ADF"/>
    <w:rsid w:val="00D5233E"/>
    <w:rsid w:val="00D56D94"/>
    <w:rsid w:val="00D61A47"/>
    <w:rsid w:val="00D61B47"/>
    <w:rsid w:val="00D7235F"/>
    <w:rsid w:val="00D76AFC"/>
    <w:rsid w:val="00D76B2F"/>
    <w:rsid w:val="00D775D0"/>
    <w:rsid w:val="00D9223C"/>
    <w:rsid w:val="00DA23E3"/>
    <w:rsid w:val="00DA2AC5"/>
    <w:rsid w:val="00DA2B6E"/>
    <w:rsid w:val="00DA3B54"/>
    <w:rsid w:val="00DB1204"/>
    <w:rsid w:val="00DB211B"/>
    <w:rsid w:val="00DB3F33"/>
    <w:rsid w:val="00DB456A"/>
    <w:rsid w:val="00DB45DA"/>
    <w:rsid w:val="00DB49E7"/>
    <w:rsid w:val="00DB4D4C"/>
    <w:rsid w:val="00DB5320"/>
    <w:rsid w:val="00DB598F"/>
    <w:rsid w:val="00DB7DA2"/>
    <w:rsid w:val="00DC0AA0"/>
    <w:rsid w:val="00DC12B2"/>
    <w:rsid w:val="00DC2DA9"/>
    <w:rsid w:val="00DC4DA4"/>
    <w:rsid w:val="00DC523A"/>
    <w:rsid w:val="00DD2934"/>
    <w:rsid w:val="00DD66F4"/>
    <w:rsid w:val="00DE16EC"/>
    <w:rsid w:val="00DE191D"/>
    <w:rsid w:val="00DE2684"/>
    <w:rsid w:val="00DE4C04"/>
    <w:rsid w:val="00DE61BE"/>
    <w:rsid w:val="00DE716C"/>
    <w:rsid w:val="00DF21C5"/>
    <w:rsid w:val="00E038C8"/>
    <w:rsid w:val="00E0492C"/>
    <w:rsid w:val="00E04B85"/>
    <w:rsid w:val="00E07119"/>
    <w:rsid w:val="00E105AF"/>
    <w:rsid w:val="00E12056"/>
    <w:rsid w:val="00E122CD"/>
    <w:rsid w:val="00E12C5E"/>
    <w:rsid w:val="00E154C6"/>
    <w:rsid w:val="00E155B7"/>
    <w:rsid w:val="00E210C6"/>
    <w:rsid w:val="00E21619"/>
    <w:rsid w:val="00E22C3C"/>
    <w:rsid w:val="00E249B8"/>
    <w:rsid w:val="00E35FEC"/>
    <w:rsid w:val="00E36977"/>
    <w:rsid w:val="00E46242"/>
    <w:rsid w:val="00E5029F"/>
    <w:rsid w:val="00E50939"/>
    <w:rsid w:val="00E54154"/>
    <w:rsid w:val="00E606F4"/>
    <w:rsid w:val="00E61BFA"/>
    <w:rsid w:val="00E627D1"/>
    <w:rsid w:val="00E6340E"/>
    <w:rsid w:val="00E634D8"/>
    <w:rsid w:val="00E66A65"/>
    <w:rsid w:val="00E66D20"/>
    <w:rsid w:val="00E70E3C"/>
    <w:rsid w:val="00E7198D"/>
    <w:rsid w:val="00E71F2D"/>
    <w:rsid w:val="00E72F65"/>
    <w:rsid w:val="00E76302"/>
    <w:rsid w:val="00E766CC"/>
    <w:rsid w:val="00E826F2"/>
    <w:rsid w:val="00E83E4A"/>
    <w:rsid w:val="00E85D3B"/>
    <w:rsid w:val="00E85D93"/>
    <w:rsid w:val="00E869FF"/>
    <w:rsid w:val="00E87AE4"/>
    <w:rsid w:val="00E93B9C"/>
    <w:rsid w:val="00E94C2E"/>
    <w:rsid w:val="00E963C8"/>
    <w:rsid w:val="00E96E49"/>
    <w:rsid w:val="00E971EF"/>
    <w:rsid w:val="00EA1D25"/>
    <w:rsid w:val="00EA23C9"/>
    <w:rsid w:val="00EA2FBF"/>
    <w:rsid w:val="00EA4D21"/>
    <w:rsid w:val="00EA6469"/>
    <w:rsid w:val="00EC3837"/>
    <w:rsid w:val="00EC3DBA"/>
    <w:rsid w:val="00EC459F"/>
    <w:rsid w:val="00EC46E6"/>
    <w:rsid w:val="00ED12A5"/>
    <w:rsid w:val="00ED1CED"/>
    <w:rsid w:val="00ED34C5"/>
    <w:rsid w:val="00ED41B9"/>
    <w:rsid w:val="00ED54D7"/>
    <w:rsid w:val="00ED666A"/>
    <w:rsid w:val="00ED7098"/>
    <w:rsid w:val="00EE34B5"/>
    <w:rsid w:val="00EE65AC"/>
    <w:rsid w:val="00EF30E9"/>
    <w:rsid w:val="00EF6369"/>
    <w:rsid w:val="00F03E76"/>
    <w:rsid w:val="00F044D3"/>
    <w:rsid w:val="00F0593C"/>
    <w:rsid w:val="00F06832"/>
    <w:rsid w:val="00F10956"/>
    <w:rsid w:val="00F10FB1"/>
    <w:rsid w:val="00F11F38"/>
    <w:rsid w:val="00F15758"/>
    <w:rsid w:val="00F16740"/>
    <w:rsid w:val="00F1690E"/>
    <w:rsid w:val="00F16B8C"/>
    <w:rsid w:val="00F272DD"/>
    <w:rsid w:val="00F31811"/>
    <w:rsid w:val="00F33A72"/>
    <w:rsid w:val="00F345BE"/>
    <w:rsid w:val="00F34EBB"/>
    <w:rsid w:val="00F352C6"/>
    <w:rsid w:val="00F43DDA"/>
    <w:rsid w:val="00F44D5B"/>
    <w:rsid w:val="00F45DF8"/>
    <w:rsid w:val="00F47E83"/>
    <w:rsid w:val="00F51413"/>
    <w:rsid w:val="00F55FF7"/>
    <w:rsid w:val="00F604C3"/>
    <w:rsid w:val="00F61213"/>
    <w:rsid w:val="00F64359"/>
    <w:rsid w:val="00F64CBC"/>
    <w:rsid w:val="00F650BB"/>
    <w:rsid w:val="00F705B8"/>
    <w:rsid w:val="00F7148B"/>
    <w:rsid w:val="00F7189E"/>
    <w:rsid w:val="00F7208C"/>
    <w:rsid w:val="00F75A27"/>
    <w:rsid w:val="00F84984"/>
    <w:rsid w:val="00F90935"/>
    <w:rsid w:val="00F92A0F"/>
    <w:rsid w:val="00F93533"/>
    <w:rsid w:val="00FA0B67"/>
    <w:rsid w:val="00FA1E6D"/>
    <w:rsid w:val="00FA329B"/>
    <w:rsid w:val="00FA4359"/>
    <w:rsid w:val="00FA675D"/>
    <w:rsid w:val="00FB1B6C"/>
    <w:rsid w:val="00FB301D"/>
    <w:rsid w:val="00FB5D81"/>
    <w:rsid w:val="00FB72A3"/>
    <w:rsid w:val="00FC16CD"/>
    <w:rsid w:val="00FC354E"/>
    <w:rsid w:val="00FC5E4A"/>
    <w:rsid w:val="00FC7AC5"/>
    <w:rsid w:val="00FC7D09"/>
    <w:rsid w:val="00FD0B3C"/>
    <w:rsid w:val="00FD0D5F"/>
    <w:rsid w:val="00FD1300"/>
    <w:rsid w:val="00FD14CF"/>
    <w:rsid w:val="00FD6C51"/>
    <w:rsid w:val="00FE40EE"/>
    <w:rsid w:val="00FE431A"/>
    <w:rsid w:val="00FE51ED"/>
    <w:rsid w:val="00FF5D1E"/>
    <w:rsid w:val="00FF635D"/>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color="white" stroke="f">
      <v:fill color="white"/>
      <v:stroke on="f"/>
      <v:textbox style="mso-fit-shape-to-text:t"/>
    </o:shapedefaults>
    <o:shapelayout v:ext="edit">
      <o:idmap v:ext="edit" data="1"/>
    </o:shapelayout>
  </w:shapeDefaults>
  <w:decimalSymbol w:val="."/>
  <w:listSeparator w:val=","/>
  <w14:docId w14:val="737B0F15"/>
  <w15:chartTrackingRefBased/>
  <w15:docId w15:val="{3656D5EA-9C13-4544-80F0-C1BD7DE1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6"/>
    <w:pPr>
      <w:spacing w:line="269" w:lineRule="auto"/>
    </w:pPr>
    <w:rPr>
      <w:rFonts w:ascii="Century Gothic" w:hAnsi="Century Gothic"/>
      <w:szCs w:val="24"/>
      <w:lang w:val="en-AU"/>
    </w:rPr>
  </w:style>
  <w:style w:type="paragraph" w:styleId="Heading1">
    <w:name w:val="heading 1"/>
    <w:basedOn w:val="Normal"/>
    <w:next w:val="BodyText"/>
    <w:link w:val="Heading1Char"/>
    <w:qFormat/>
    <w:rsid w:val="00FC16CD"/>
    <w:pPr>
      <w:keepNext/>
      <w:spacing w:before="360" w:after="60"/>
      <w:outlineLvl w:val="0"/>
    </w:pPr>
    <w:rPr>
      <w:rFonts w:asciiTheme="majorHAnsi" w:hAnsiTheme="majorHAnsi"/>
      <w:b/>
      <w:bCs/>
      <w:iCs/>
      <w:color w:val="ED7D31" w:themeColor="accent2"/>
      <w:sz w:val="36"/>
    </w:rPr>
  </w:style>
  <w:style w:type="paragraph" w:styleId="Heading2">
    <w:name w:val="heading 2"/>
    <w:basedOn w:val="Normal"/>
    <w:next w:val="BodyText"/>
    <w:link w:val="Heading2Char"/>
    <w:qFormat/>
    <w:rsid w:val="00267925"/>
    <w:pPr>
      <w:keepNext/>
      <w:tabs>
        <w:tab w:val="left" w:pos="2373"/>
      </w:tabs>
      <w:spacing w:before="280" w:after="40"/>
      <w:outlineLvl w:val="1"/>
    </w:pPr>
    <w:rPr>
      <w:rFonts w:asciiTheme="majorHAnsi" w:hAnsiTheme="majorHAnsi" w:cs="Arial"/>
      <w:b/>
      <w:color w:val="ED7D31" w:themeColor="accent2"/>
      <w:sz w:val="30"/>
      <w:szCs w:val="20"/>
    </w:rPr>
  </w:style>
  <w:style w:type="paragraph" w:styleId="Heading3">
    <w:name w:val="heading 3"/>
    <w:basedOn w:val="TableText1"/>
    <w:next w:val="Normal"/>
    <w:link w:val="Heading3Char"/>
    <w:qFormat/>
    <w:rsid w:val="008B142D"/>
    <w:pPr>
      <w:spacing w:before="120" w:after="40"/>
      <w:outlineLvl w:val="2"/>
    </w:pPr>
    <w:rPr>
      <w:rFonts w:ascii="Century Gothic" w:hAnsi="Century Gothic"/>
      <w:noProo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F20E3"/>
    <w:pPr>
      <w:spacing w:before="60" w:after="360"/>
    </w:pPr>
    <w:rPr>
      <w:rFonts w:ascii="Arial" w:hAnsi="Arial"/>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267925"/>
    <w:rPr>
      <w:rFonts w:asciiTheme="majorHAnsi" w:hAnsiTheme="majorHAnsi" w:cs="Arial"/>
      <w:b/>
      <w:color w:val="ED7D31" w:themeColor="accent2"/>
      <w:sz w:val="30"/>
      <w:szCs w:val="24"/>
      <w:lang w:val="en-AU" w:eastAsia="en-US" w:bidi="ar-SA"/>
    </w:rPr>
  </w:style>
  <w:style w:type="paragraph" w:styleId="Title">
    <w:name w:val="Title"/>
    <w:basedOn w:val="Normal"/>
    <w:link w:val="TitleChar"/>
    <w:qFormat/>
    <w:rsid w:val="00F31811"/>
    <w:pPr>
      <w:spacing w:before="60" w:after="60"/>
      <w:outlineLvl w:val="0"/>
    </w:pPr>
    <w:rPr>
      <w:rFonts w:asciiTheme="majorHAnsi" w:hAnsiTheme="majorHAnsi" w:cs="Arial"/>
      <w:b/>
      <w:bCs/>
      <w:kern w:val="28"/>
      <w:sz w:val="72"/>
      <w:szCs w:val="32"/>
    </w:rPr>
  </w:style>
  <w:style w:type="paragraph" w:styleId="Subtitle">
    <w:name w:val="Subtitle"/>
    <w:basedOn w:val="Normal"/>
    <w:next w:val="Normal"/>
    <w:link w:val="SubtitleChar"/>
    <w:uiPriority w:val="11"/>
    <w:qFormat/>
    <w:rsid w:val="00043874"/>
    <w:pPr>
      <w:numPr>
        <w:ilvl w:val="1"/>
      </w:numPr>
      <w:spacing w:after="160"/>
    </w:pPr>
    <w:rPr>
      <w:rFonts w:eastAsiaTheme="minorEastAsia" w:cstheme="minorBidi"/>
      <w:color w:val="44546A" w:themeColor="text2"/>
      <w:spacing w:val="15"/>
      <w:szCs w:val="22"/>
    </w:rPr>
  </w:style>
  <w:style w:type="character" w:customStyle="1" w:styleId="SubtitleChar">
    <w:name w:val="Subtitle Char"/>
    <w:basedOn w:val="DefaultParagraphFont"/>
    <w:link w:val="Subtitle"/>
    <w:uiPriority w:val="11"/>
    <w:rsid w:val="00043874"/>
    <w:rPr>
      <w:rFonts w:asciiTheme="minorHAnsi" w:eastAsiaTheme="minorEastAsia" w:hAnsiTheme="minorHAnsi" w:cstheme="minorBidi"/>
      <w:color w:val="44546A" w:themeColor="text2"/>
      <w:spacing w:val="15"/>
      <w:sz w:val="24"/>
      <w:szCs w:val="22"/>
    </w:rPr>
  </w:style>
  <w:style w:type="paragraph" w:styleId="Footer">
    <w:name w:val="footer"/>
    <w:basedOn w:val="Normal"/>
    <w:link w:val="FooterChar"/>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Cs w:val="20"/>
    </w:rPr>
  </w:style>
  <w:style w:type="paragraph" w:styleId="Header">
    <w:name w:val="header"/>
    <w:basedOn w:val="Normal"/>
    <w:link w:val="HeaderChar"/>
    <w:uiPriority w:val="99"/>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val="en"/>
    </w:rPr>
  </w:style>
  <w:style w:type="paragraph" w:customStyle="1" w:styleId="TableText2">
    <w:name w:val="Table Text 2"/>
    <w:rsid w:val="008D6E59"/>
    <w:pPr>
      <w:spacing w:before="60" w:after="120"/>
    </w:pPr>
    <w:rPr>
      <w:rFonts w:ascii="Arial" w:hAnsi="Arial"/>
      <w:sz w:val="18"/>
      <w:szCs w:val="24"/>
      <w:lang w:val="en"/>
    </w:rPr>
  </w:style>
  <w:style w:type="paragraph" w:customStyle="1" w:styleId="TableText3">
    <w:name w:val="Table Text 3"/>
    <w:rsid w:val="00772A99"/>
    <w:rPr>
      <w:rFonts w:ascii="Arial" w:hAnsi="Arial"/>
      <w:b/>
      <w:kern w:val="28"/>
      <w:sz w:val="16"/>
      <w:szCs w:val="17"/>
      <w:lang w:val="en"/>
    </w:rPr>
  </w:style>
  <w:style w:type="paragraph" w:customStyle="1" w:styleId="Tagline">
    <w:name w:val="Tagline"/>
    <w:rsid w:val="008D6E59"/>
    <w:pPr>
      <w:spacing w:before="240" w:after="120"/>
      <w:jc w:val="right"/>
    </w:pPr>
    <w:rPr>
      <w:rFonts w:ascii="Lucida Sans Unicode" w:hAnsi="Lucida Sans Unicode" w:cs="Arial"/>
      <w:caps/>
      <w:color w:val="808000"/>
      <w:szCs w:val="22"/>
    </w:rPr>
  </w:style>
  <w:style w:type="paragraph" w:styleId="TOCHeading">
    <w:name w:val="TOC Heading"/>
    <w:basedOn w:val="Heading2"/>
    <w:uiPriority w:val="39"/>
    <w:qFormat/>
    <w:rsid w:val="00F31811"/>
    <w:pPr>
      <w:spacing w:after="240" w:line="240" w:lineRule="atLeast"/>
      <w:outlineLvl w:val="9"/>
    </w:pPr>
  </w:style>
  <w:style w:type="paragraph" w:customStyle="1" w:styleId="TOCText">
    <w:name w:val="TOC Text"/>
    <w:basedOn w:val="Normal"/>
    <w:rsid w:val="00F33A72"/>
    <w:pPr>
      <w:tabs>
        <w:tab w:val="right" w:leader="dot" w:pos="5310"/>
      </w:tabs>
      <w:spacing w:line="360" w:lineRule="exact"/>
    </w:pPr>
    <w:rPr>
      <w:szCs w:val="16"/>
    </w:rPr>
  </w:style>
  <w:style w:type="paragraph" w:styleId="TOC1">
    <w:name w:val="toc 1"/>
    <w:basedOn w:val="Normal"/>
    <w:next w:val="Normal"/>
    <w:uiPriority w:val="39"/>
    <w:rsid w:val="00523CB0"/>
    <w:pPr>
      <w:spacing w:after="60"/>
    </w:pPr>
    <w:rPr>
      <w:rFonts w:cs="Arial"/>
      <w:szCs w:val="20"/>
    </w:rPr>
  </w:style>
  <w:style w:type="paragraph" w:styleId="TOC2">
    <w:name w:val="toc 2"/>
    <w:basedOn w:val="TOC1"/>
    <w:next w:val="Normal"/>
    <w:uiPriority w:val="39"/>
    <w:rsid w:val="002324A2"/>
    <w:pPr>
      <w:ind w:left="245"/>
    </w:p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uiPriority w:val="99"/>
    <w:rsid w:val="00ED12A5"/>
    <w:rPr>
      <w:rFonts w:ascii="Arial" w:hAnsi="Arial"/>
      <w:sz w:val="18"/>
    </w:rPr>
  </w:style>
  <w:style w:type="table" w:styleId="TableGrid">
    <w:name w:val="Table Grid"/>
    <w:basedOn w:val="TableNormal"/>
    <w:rsid w:val="00932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paragraph" w:styleId="TOC3">
    <w:name w:val="toc 3"/>
    <w:basedOn w:val="TOC2"/>
    <w:next w:val="Normal"/>
    <w:uiPriority w:val="39"/>
    <w:rsid w:val="002D0A21"/>
    <w:pPr>
      <w:tabs>
        <w:tab w:val="right" w:leader="dot" w:pos="9017"/>
      </w:tabs>
      <w:ind w:left="567"/>
    </w:pPr>
    <w:rPr>
      <w:noProof/>
    </w:rPr>
  </w:style>
  <w:style w:type="character" w:styleId="PlaceholderText">
    <w:name w:val="Placeholder Text"/>
    <w:basedOn w:val="DefaultParagraphFont"/>
    <w:uiPriority w:val="99"/>
    <w:semiHidden/>
    <w:rsid w:val="004C0403"/>
    <w:rPr>
      <w:rFonts w:asciiTheme="minorHAnsi" w:hAnsiTheme="minorHAnsi"/>
      <w:color w:val="808080"/>
    </w:rPr>
  </w:style>
  <w:style w:type="character" w:customStyle="1" w:styleId="TitleChar">
    <w:name w:val="Title Char"/>
    <w:basedOn w:val="DefaultParagraphFont"/>
    <w:link w:val="Title"/>
    <w:rsid w:val="007248D5"/>
    <w:rPr>
      <w:rFonts w:asciiTheme="majorHAnsi" w:hAnsiTheme="majorHAnsi" w:cs="Arial"/>
      <w:b/>
      <w:bCs/>
      <w:kern w:val="28"/>
      <w:sz w:val="72"/>
      <w:szCs w:val="32"/>
    </w:rPr>
  </w:style>
  <w:style w:type="character" w:styleId="Strong">
    <w:name w:val="Strong"/>
    <w:basedOn w:val="DefaultParagraphFont"/>
    <w:uiPriority w:val="22"/>
    <w:qFormat/>
    <w:rsid w:val="00F84984"/>
    <w:rPr>
      <w:rFonts w:ascii="Century Gothic" w:hAnsi="Century Gothic"/>
      <w:b/>
      <w:bCs/>
    </w:rPr>
  </w:style>
  <w:style w:type="character" w:styleId="IntenseEmphasis">
    <w:name w:val="Intense Emphasis"/>
    <w:basedOn w:val="DefaultParagraphFont"/>
    <w:uiPriority w:val="21"/>
    <w:qFormat/>
    <w:rsid w:val="00F84984"/>
    <w:rPr>
      <w:rFonts w:ascii="Century Gothic" w:hAnsi="Century Gothic"/>
      <w:i/>
      <w:iCs/>
      <w:color w:val="4472C4" w:themeColor="accent1"/>
      <w:sz w:val="24"/>
    </w:rPr>
  </w:style>
  <w:style w:type="character" w:styleId="SubtleEmphasis">
    <w:name w:val="Subtle Emphasis"/>
    <w:uiPriority w:val="19"/>
    <w:qFormat/>
    <w:rsid w:val="00F84984"/>
    <w:rPr>
      <w:rFonts w:ascii="Century Gothic" w:hAnsi="Century Gothic"/>
      <w:sz w:val="20"/>
    </w:rPr>
  </w:style>
  <w:style w:type="paragraph" w:customStyle="1" w:styleId="Content">
    <w:name w:val="Content"/>
    <w:basedOn w:val="BodyText"/>
    <w:link w:val="ContentChar"/>
    <w:qFormat/>
    <w:rsid w:val="00F84984"/>
    <w:pPr>
      <w:spacing w:after="60"/>
    </w:pPr>
    <w:rPr>
      <w:rFonts w:ascii="Century Gothic" w:hAnsi="Century Gothic"/>
    </w:rPr>
  </w:style>
  <w:style w:type="character" w:customStyle="1" w:styleId="Heading1Char">
    <w:name w:val="Heading 1 Char"/>
    <w:basedOn w:val="DefaultParagraphFont"/>
    <w:link w:val="Heading1"/>
    <w:rsid w:val="00FC16CD"/>
    <w:rPr>
      <w:rFonts w:asciiTheme="majorHAnsi" w:hAnsiTheme="majorHAnsi"/>
      <w:b/>
      <w:bCs/>
      <w:iCs/>
      <w:color w:val="ED7D31" w:themeColor="accent2"/>
      <w:sz w:val="36"/>
      <w:szCs w:val="24"/>
    </w:rPr>
  </w:style>
  <w:style w:type="character" w:customStyle="1" w:styleId="ContentChar">
    <w:name w:val="Content Char"/>
    <w:basedOn w:val="BodyTextChar"/>
    <w:link w:val="Content"/>
    <w:rsid w:val="00F84984"/>
    <w:rPr>
      <w:rFonts w:ascii="Century Gothic" w:hAnsi="Century Gothic"/>
      <w:szCs w:val="24"/>
      <w:lang w:val="en-US" w:eastAsia="en-US" w:bidi="ar-SA"/>
    </w:rPr>
  </w:style>
  <w:style w:type="character" w:customStyle="1" w:styleId="Heading3Char">
    <w:name w:val="Heading 3 Char"/>
    <w:basedOn w:val="DefaultParagraphFont"/>
    <w:link w:val="Heading3"/>
    <w:rsid w:val="008B142D"/>
    <w:rPr>
      <w:rFonts w:ascii="Century Gothic" w:hAnsi="Century Gothic"/>
      <w:b/>
      <w:caps/>
      <w:noProof/>
      <w:kern w:val="28"/>
      <w:sz w:val="26"/>
      <w:szCs w:val="26"/>
      <w:lang w:val="en"/>
    </w:rPr>
  </w:style>
  <w:style w:type="character" w:styleId="Hyperlink">
    <w:name w:val="Hyperlink"/>
    <w:basedOn w:val="DefaultParagraphFont"/>
    <w:uiPriority w:val="99"/>
    <w:unhideWhenUsed/>
    <w:rsid w:val="00FC16CD"/>
    <w:rPr>
      <w:color w:val="0563C1" w:themeColor="hyperlink"/>
      <w:u w:val="single"/>
    </w:rPr>
  </w:style>
  <w:style w:type="character" w:styleId="SubtleReference">
    <w:name w:val="Subtle Reference"/>
    <w:basedOn w:val="DefaultParagraphFont"/>
    <w:uiPriority w:val="31"/>
    <w:qFormat/>
    <w:rsid w:val="00F84984"/>
    <w:rPr>
      <w:rFonts w:ascii="Century Gothic" w:hAnsi="Century Gothic"/>
      <w:smallCaps/>
      <w:color w:val="5A5A5A" w:themeColor="text1" w:themeTint="A5"/>
      <w:sz w:val="20"/>
    </w:rPr>
  </w:style>
  <w:style w:type="character" w:styleId="Emphasis">
    <w:name w:val="Emphasis"/>
    <w:basedOn w:val="DefaultParagraphFont"/>
    <w:uiPriority w:val="20"/>
    <w:qFormat/>
    <w:rsid w:val="00F84984"/>
    <w:rPr>
      <w:rFonts w:ascii="Century Gothic" w:hAnsi="Century Gothic"/>
      <w:i/>
      <w:iCs/>
    </w:rPr>
  </w:style>
  <w:style w:type="character" w:styleId="IntenseReference">
    <w:name w:val="Intense Reference"/>
    <w:basedOn w:val="DefaultParagraphFont"/>
    <w:uiPriority w:val="32"/>
    <w:qFormat/>
    <w:rsid w:val="00F84984"/>
    <w:rPr>
      <w:rFonts w:ascii="Century Gothic" w:hAnsi="Century Gothic"/>
      <w:b/>
      <w:bCs/>
      <w:smallCaps/>
      <w:color w:val="4472C4" w:themeColor="accent1"/>
      <w:spacing w:val="5"/>
    </w:rPr>
  </w:style>
  <w:style w:type="character" w:styleId="BookTitle">
    <w:name w:val="Book Title"/>
    <w:basedOn w:val="DefaultParagraphFont"/>
    <w:uiPriority w:val="33"/>
    <w:qFormat/>
    <w:rsid w:val="00F84984"/>
    <w:rPr>
      <w:rFonts w:ascii="Century Gothic" w:hAnsi="Century Gothic"/>
      <w:b/>
      <w:bCs/>
      <w:i/>
      <w:iCs/>
      <w:spacing w:val="5"/>
    </w:rPr>
  </w:style>
  <w:style w:type="paragraph" w:styleId="NormalWeb">
    <w:name w:val="Normal (Web)"/>
    <w:basedOn w:val="Normal"/>
    <w:uiPriority w:val="99"/>
    <w:semiHidden/>
    <w:unhideWhenUsed/>
    <w:rsid w:val="009B4736"/>
    <w:pPr>
      <w:spacing w:before="100" w:beforeAutospacing="1" w:after="100" w:afterAutospacing="1"/>
    </w:pPr>
    <w:rPr>
      <w:rFonts w:ascii="Times New Roman" w:hAnsi="Times New Roman"/>
      <w:sz w:val="24"/>
      <w:lang w:eastAsia="en-AU"/>
    </w:rPr>
  </w:style>
  <w:style w:type="paragraph" w:customStyle="1" w:styleId="imgcaption">
    <w:name w:val="img_caption"/>
    <w:basedOn w:val="Normal"/>
    <w:rsid w:val="009B4736"/>
    <w:pPr>
      <w:spacing w:before="100" w:beforeAutospacing="1" w:after="100" w:afterAutospacing="1"/>
    </w:pPr>
    <w:rPr>
      <w:rFonts w:ascii="Times New Roman" w:hAnsi="Times New Roman"/>
      <w:sz w:val="24"/>
      <w:lang w:eastAsia="en-AU"/>
    </w:rPr>
  </w:style>
  <w:style w:type="paragraph" w:styleId="NoSpacing">
    <w:name w:val="No Spacing"/>
    <w:link w:val="NoSpacingChar"/>
    <w:uiPriority w:val="1"/>
    <w:qFormat/>
    <w:rsid w:val="00B75E7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75E7C"/>
    <w:rPr>
      <w:rFonts w:asciiTheme="minorHAnsi" w:eastAsiaTheme="minorEastAsia" w:hAnsiTheme="minorHAnsi" w:cstheme="minorBidi"/>
      <w:sz w:val="22"/>
      <w:szCs w:val="22"/>
    </w:rPr>
  </w:style>
  <w:style w:type="paragraph" w:styleId="FootnoteText">
    <w:name w:val="footnote text"/>
    <w:basedOn w:val="Normal"/>
    <w:link w:val="FootnoteTextChar"/>
    <w:autoRedefine/>
    <w:uiPriority w:val="99"/>
    <w:unhideWhenUsed/>
    <w:rsid w:val="00DA2B6E"/>
    <w:rPr>
      <w:i/>
      <w:sz w:val="18"/>
      <w:szCs w:val="18"/>
    </w:rPr>
  </w:style>
  <w:style w:type="character" w:customStyle="1" w:styleId="FootnoteTextChar">
    <w:name w:val="Footnote Text Char"/>
    <w:basedOn w:val="DefaultParagraphFont"/>
    <w:link w:val="FootnoteText"/>
    <w:uiPriority w:val="99"/>
    <w:rsid w:val="00DA2B6E"/>
    <w:rPr>
      <w:rFonts w:ascii="Century Gothic" w:hAnsi="Century Gothic"/>
      <w:i/>
      <w:sz w:val="18"/>
      <w:szCs w:val="18"/>
      <w:lang w:val="en-AU"/>
    </w:rPr>
  </w:style>
  <w:style w:type="character" w:styleId="FootnoteReference">
    <w:name w:val="footnote reference"/>
    <w:basedOn w:val="DefaultParagraphFont"/>
    <w:uiPriority w:val="99"/>
    <w:unhideWhenUsed/>
    <w:rsid w:val="008F5A35"/>
    <w:rPr>
      <w:rFonts w:ascii="Century Gothic" w:hAnsi="Century Gothic"/>
      <w:vertAlign w:val="superscript"/>
    </w:rPr>
  </w:style>
  <w:style w:type="character" w:customStyle="1" w:styleId="Style">
    <w:name w:val="Style"/>
    <w:basedOn w:val="FootnoteReference"/>
    <w:rsid w:val="008F5A35"/>
    <w:rPr>
      <w:rFonts w:ascii="Century Gothic" w:hAnsi="Century Gothic"/>
      <w:vertAlign w:val="superscript"/>
    </w:rPr>
  </w:style>
  <w:style w:type="paragraph" w:styleId="ListParagraph">
    <w:name w:val="List Paragraph"/>
    <w:basedOn w:val="Normal"/>
    <w:uiPriority w:val="34"/>
    <w:qFormat/>
    <w:rsid w:val="008F5A35"/>
    <w:pPr>
      <w:ind w:left="720"/>
      <w:contextualSpacing/>
    </w:pPr>
  </w:style>
  <w:style w:type="character" w:styleId="CommentReference">
    <w:name w:val="annotation reference"/>
    <w:basedOn w:val="DefaultParagraphFont"/>
    <w:uiPriority w:val="99"/>
    <w:semiHidden/>
    <w:unhideWhenUsed/>
    <w:rsid w:val="008F5A35"/>
    <w:rPr>
      <w:sz w:val="16"/>
      <w:szCs w:val="16"/>
    </w:rPr>
  </w:style>
  <w:style w:type="paragraph" w:styleId="CommentText">
    <w:name w:val="annotation text"/>
    <w:basedOn w:val="Normal"/>
    <w:link w:val="CommentTextChar"/>
    <w:uiPriority w:val="99"/>
    <w:semiHidden/>
    <w:unhideWhenUsed/>
    <w:rsid w:val="008F5A35"/>
    <w:pPr>
      <w:spacing w:line="240" w:lineRule="auto"/>
    </w:pPr>
    <w:rPr>
      <w:szCs w:val="20"/>
    </w:rPr>
  </w:style>
  <w:style w:type="character" w:customStyle="1" w:styleId="CommentTextChar">
    <w:name w:val="Comment Text Char"/>
    <w:basedOn w:val="DefaultParagraphFont"/>
    <w:link w:val="CommentText"/>
    <w:uiPriority w:val="99"/>
    <w:semiHidden/>
    <w:rsid w:val="008F5A35"/>
    <w:rPr>
      <w:rFonts w:ascii="Century Gothic" w:hAnsi="Century Gothic"/>
      <w:lang w:val="en-AU"/>
    </w:rPr>
  </w:style>
  <w:style w:type="character" w:customStyle="1" w:styleId="HeaderChar">
    <w:name w:val="Header Char"/>
    <w:basedOn w:val="DefaultParagraphFont"/>
    <w:link w:val="Header"/>
    <w:uiPriority w:val="99"/>
    <w:rsid w:val="00ED1CED"/>
    <w:rPr>
      <w:rFonts w:ascii="Century Gothic" w:hAnsi="Century Gothic"/>
      <w:szCs w:val="24"/>
      <w:lang w:val="en-AU"/>
    </w:rPr>
  </w:style>
  <w:style w:type="character" w:customStyle="1" w:styleId="apple-converted-space">
    <w:name w:val="apple-converted-space"/>
    <w:basedOn w:val="DefaultParagraphFont"/>
    <w:rsid w:val="00ED1CED"/>
  </w:style>
  <w:style w:type="paragraph" w:styleId="CommentSubject">
    <w:name w:val="annotation subject"/>
    <w:basedOn w:val="CommentText"/>
    <w:next w:val="CommentText"/>
    <w:link w:val="CommentSubjectChar"/>
    <w:uiPriority w:val="99"/>
    <w:semiHidden/>
    <w:unhideWhenUsed/>
    <w:rsid w:val="007A2296"/>
    <w:rPr>
      <w:b/>
      <w:bCs/>
    </w:rPr>
  </w:style>
  <w:style w:type="character" w:customStyle="1" w:styleId="CommentSubjectChar">
    <w:name w:val="Comment Subject Char"/>
    <w:basedOn w:val="CommentTextChar"/>
    <w:link w:val="CommentSubject"/>
    <w:uiPriority w:val="99"/>
    <w:semiHidden/>
    <w:rsid w:val="007A2296"/>
    <w:rPr>
      <w:rFonts w:ascii="Century Gothic" w:hAnsi="Century Gothic"/>
      <w:b/>
      <w:bCs/>
      <w:lang w:val="en-AU"/>
    </w:rPr>
  </w:style>
  <w:style w:type="table" w:styleId="GridTable4-Accent2">
    <w:name w:val="Grid Table 4 Accent 2"/>
    <w:basedOn w:val="TableNormal"/>
    <w:uiPriority w:val="49"/>
    <w:rsid w:val="009B2F0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unhideWhenUsed/>
    <w:rsid w:val="00F44D5B"/>
    <w:rPr>
      <w:vertAlign w:val="superscript"/>
    </w:rPr>
  </w:style>
  <w:style w:type="paragraph" w:styleId="Caption">
    <w:name w:val="caption"/>
    <w:basedOn w:val="Normal"/>
    <w:next w:val="Normal"/>
    <w:uiPriority w:val="35"/>
    <w:unhideWhenUsed/>
    <w:qFormat/>
    <w:rsid w:val="002F385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6849">
      <w:bodyDiv w:val="1"/>
      <w:marLeft w:val="0"/>
      <w:marRight w:val="0"/>
      <w:marTop w:val="0"/>
      <w:marBottom w:val="0"/>
      <w:divBdr>
        <w:top w:val="none" w:sz="0" w:space="0" w:color="auto"/>
        <w:left w:val="none" w:sz="0" w:space="0" w:color="auto"/>
        <w:bottom w:val="none" w:sz="0" w:space="0" w:color="auto"/>
        <w:right w:val="none" w:sz="0" w:space="0" w:color="auto"/>
      </w:divBdr>
      <w:divsChild>
        <w:div w:id="899555943">
          <w:marLeft w:val="0"/>
          <w:marRight w:val="0"/>
          <w:marTop w:val="0"/>
          <w:marBottom w:val="0"/>
          <w:divBdr>
            <w:top w:val="none" w:sz="0" w:space="0" w:color="auto"/>
            <w:left w:val="none" w:sz="0" w:space="0" w:color="auto"/>
            <w:bottom w:val="none" w:sz="0" w:space="0" w:color="auto"/>
            <w:right w:val="none" w:sz="0" w:space="0" w:color="auto"/>
          </w:divBdr>
        </w:div>
      </w:divsChild>
    </w:div>
    <w:div w:id="381707820">
      <w:bodyDiv w:val="1"/>
      <w:marLeft w:val="0"/>
      <w:marRight w:val="0"/>
      <w:marTop w:val="0"/>
      <w:marBottom w:val="0"/>
      <w:divBdr>
        <w:top w:val="none" w:sz="0" w:space="0" w:color="auto"/>
        <w:left w:val="none" w:sz="0" w:space="0" w:color="auto"/>
        <w:bottom w:val="none" w:sz="0" w:space="0" w:color="auto"/>
        <w:right w:val="none" w:sz="0" w:space="0" w:color="auto"/>
      </w:divBdr>
    </w:div>
    <w:div w:id="948854501">
      <w:bodyDiv w:val="1"/>
      <w:marLeft w:val="0"/>
      <w:marRight w:val="0"/>
      <w:marTop w:val="0"/>
      <w:marBottom w:val="0"/>
      <w:divBdr>
        <w:top w:val="none" w:sz="0" w:space="0" w:color="auto"/>
        <w:left w:val="none" w:sz="0" w:space="0" w:color="auto"/>
        <w:bottom w:val="none" w:sz="0" w:space="0" w:color="auto"/>
        <w:right w:val="none" w:sz="0" w:space="0" w:color="auto"/>
      </w:divBdr>
    </w:div>
    <w:div w:id="1184398642">
      <w:bodyDiv w:val="1"/>
      <w:marLeft w:val="0"/>
      <w:marRight w:val="0"/>
      <w:marTop w:val="0"/>
      <w:marBottom w:val="0"/>
      <w:divBdr>
        <w:top w:val="none" w:sz="0" w:space="0" w:color="auto"/>
        <w:left w:val="none" w:sz="0" w:space="0" w:color="auto"/>
        <w:bottom w:val="none" w:sz="0" w:space="0" w:color="auto"/>
        <w:right w:val="none" w:sz="0" w:space="0" w:color="auto"/>
      </w:divBdr>
    </w:div>
    <w:div w:id="1722368312">
      <w:bodyDiv w:val="1"/>
      <w:marLeft w:val="0"/>
      <w:marRight w:val="0"/>
      <w:marTop w:val="0"/>
      <w:marBottom w:val="0"/>
      <w:divBdr>
        <w:top w:val="none" w:sz="0" w:space="0" w:color="auto"/>
        <w:left w:val="none" w:sz="0" w:space="0" w:color="auto"/>
        <w:bottom w:val="none" w:sz="0" w:space="0" w:color="auto"/>
        <w:right w:val="none" w:sz="0" w:space="0" w:color="auto"/>
      </w:divBdr>
    </w:div>
    <w:div w:id="1769614155">
      <w:bodyDiv w:val="1"/>
      <w:marLeft w:val="0"/>
      <w:marRight w:val="0"/>
      <w:marTop w:val="0"/>
      <w:marBottom w:val="0"/>
      <w:divBdr>
        <w:top w:val="none" w:sz="0" w:space="0" w:color="auto"/>
        <w:left w:val="none" w:sz="0" w:space="0" w:color="auto"/>
        <w:bottom w:val="none" w:sz="0" w:space="0" w:color="auto"/>
        <w:right w:val="none" w:sz="0" w:space="0" w:color="auto"/>
      </w:divBdr>
    </w:div>
    <w:div w:id="1863978611">
      <w:bodyDiv w:val="1"/>
      <w:marLeft w:val="0"/>
      <w:marRight w:val="0"/>
      <w:marTop w:val="0"/>
      <w:marBottom w:val="0"/>
      <w:divBdr>
        <w:top w:val="none" w:sz="0" w:space="0" w:color="auto"/>
        <w:left w:val="none" w:sz="0" w:space="0" w:color="auto"/>
        <w:bottom w:val="none" w:sz="0" w:space="0" w:color="auto"/>
        <w:right w:val="none" w:sz="0" w:space="0" w:color="auto"/>
      </w:divBdr>
      <w:divsChild>
        <w:div w:id="448476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ignatius.org.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ignatius.org.a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2.jp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ebsites\hopest\000-flyer-presentations\templates\word\product-service-booklet-TF062578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A93EB-73EF-486F-A114-BA96E94D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product-service-booklet-TF06257836.dotx</Template>
  <TotalTime>36</TotalTime>
  <Pages>7</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MHP</dc:creator>
  <cp:keywords/>
  <dc:description/>
  <cp:lastModifiedBy>MHP</cp:lastModifiedBy>
  <cp:revision>18</cp:revision>
  <cp:lastPrinted>2020-03-12T13:35:00Z</cp:lastPrinted>
  <dcterms:created xsi:type="dcterms:W3CDTF">2020-03-09T13:13:00Z</dcterms:created>
  <dcterms:modified xsi:type="dcterms:W3CDTF">2020-03-12T13:35:00Z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TC062578361033</vt:lpwstr>
  </property>
</Properties>
</file>